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98156" w14:textId="6C5FFAA5" w:rsidR="00A44986" w:rsidRPr="00E72758" w:rsidRDefault="00175FD7" w:rsidP="00C80541">
      <w:pPr>
        <w:pStyle w:val="Title"/>
      </w:pPr>
      <w:r w:rsidRPr="00CB4AE4">
        <w:rPr>
          <w:smallCaps w:val="0"/>
          <w:noProof/>
        </w:rPr>
        <w:drawing>
          <wp:anchor distT="0" distB="0" distL="114300" distR="114300" simplePos="0" relativeHeight="251659264" behindDoc="0" locked="0" layoutInCell="1" allowOverlap="1" wp14:anchorId="38625937" wp14:editId="159CE906">
            <wp:simplePos x="0" y="0"/>
            <wp:positionH relativeFrom="margin">
              <wp:align>left</wp:align>
            </wp:positionH>
            <wp:positionV relativeFrom="paragraph">
              <wp:posOffset>-1295400</wp:posOffset>
            </wp:positionV>
            <wp:extent cx="1079500" cy="1079500"/>
            <wp:effectExtent l="0" t="0" r="6350" b="6350"/>
            <wp:wrapNone/>
            <wp:docPr id="1231882239" name="Picture 2" descr="Gener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ner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3" t="7718" r="8983" b="9626"/>
                    <a:stretch/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986" w:rsidRPr="00E72758">
        <w:t>Lytchett Matravers Village Hall</w:t>
      </w:r>
    </w:p>
    <w:p w14:paraId="299E9A32" w14:textId="77777777" w:rsidR="00175FD7" w:rsidRPr="00175FD7" w:rsidRDefault="00175FD7" w:rsidP="00175FD7">
      <w:pPr>
        <w:pStyle w:val="Heading2"/>
        <w:rPr>
          <w:rStyle w:val="Heading2Char"/>
          <w:b/>
          <w:bCs/>
        </w:rPr>
      </w:pPr>
      <w:r w:rsidRPr="00175FD7">
        <w:rPr>
          <w:rStyle w:val="Heading2Char"/>
          <w:b/>
          <w:bCs/>
        </w:rPr>
        <w:t>Managed by: Lytchett Matravers Village Hall Management Committee (LMVHMC)</w:t>
      </w:r>
    </w:p>
    <w:p w14:paraId="1D322B9E" w14:textId="77777777" w:rsidR="00175FD7" w:rsidRDefault="00175FD7" w:rsidP="00C80541">
      <w:pPr>
        <w:pStyle w:val="Heading1"/>
      </w:pPr>
    </w:p>
    <w:p w14:paraId="2BE0A052" w14:textId="3FA44D31" w:rsidR="00163861" w:rsidRPr="00E72758" w:rsidRDefault="00163861" w:rsidP="00C80541">
      <w:pPr>
        <w:pStyle w:val="Heading1"/>
      </w:pPr>
      <w:r w:rsidRPr="00E72758">
        <w:t>Application to Run a Licensed Bar at the Hall</w:t>
      </w:r>
    </w:p>
    <w:p w14:paraId="33A2A29B" w14:textId="77777777" w:rsidR="00E72758" w:rsidRPr="00E72758" w:rsidRDefault="00E72758" w:rsidP="00E72758">
      <w:pPr>
        <w:rPr>
          <w:rFonts w:eastAsiaTheme="majorEastAsia"/>
          <w:lang w:val="en"/>
        </w:rPr>
      </w:pPr>
    </w:p>
    <w:p w14:paraId="51D6EBF1" w14:textId="77777777" w:rsidR="002A202C" w:rsidRDefault="002A202C" w:rsidP="001006EF">
      <w:pPr>
        <w:pStyle w:val="VH1"/>
      </w:pPr>
      <w:r w:rsidRPr="002A202C">
        <w:t xml:space="preserve">Please return this completed form to the Committee before the event, along with payment of </w:t>
      </w:r>
      <w:r>
        <w:t>the</w:t>
      </w:r>
      <w:r w:rsidRPr="002A202C">
        <w:t xml:space="preserve"> administration fee. This fee covers processing and oversight of the bar authorisation. Where approved, a signed copy will be issued and must be displayed at the bar during the event.</w:t>
      </w:r>
    </w:p>
    <w:p w14:paraId="2BE3DE57" w14:textId="185D5E3F" w:rsidR="0036375B" w:rsidRDefault="002A202C" w:rsidP="00E56898">
      <w:pPr>
        <w:pStyle w:val="Heading3"/>
      </w:pPr>
      <w:r>
        <w:t>H</w:t>
      </w:r>
      <w:r w:rsidR="0036375B" w:rsidRPr="00163861">
        <w:t xml:space="preserve">irer </w:t>
      </w:r>
      <w:r w:rsidR="0036375B">
        <w:t>Details</w:t>
      </w:r>
      <w:r w:rsidR="001006EF">
        <w:t>.</w:t>
      </w:r>
    </w:p>
    <w:tbl>
      <w:tblPr>
        <w:tblStyle w:val="TableGrid"/>
        <w:tblW w:w="9639" w:type="dxa"/>
        <w:tblBorders>
          <w:top w:val="dotted" w:sz="4" w:space="0" w:color="330080" w:themeColor="accent6" w:themeShade="80"/>
          <w:left w:val="dotted" w:sz="4" w:space="0" w:color="330080" w:themeColor="accent6" w:themeShade="80"/>
          <w:bottom w:val="dotted" w:sz="4" w:space="0" w:color="330080" w:themeColor="accent6" w:themeShade="80"/>
          <w:right w:val="dotted" w:sz="4" w:space="0" w:color="330080" w:themeColor="accent6" w:themeShade="80"/>
          <w:insideH w:val="dotted" w:sz="4" w:space="0" w:color="330080" w:themeColor="accent6" w:themeShade="80"/>
          <w:insideV w:val="dotted" w:sz="4" w:space="0" w:color="330080" w:themeColor="accent6" w:themeShade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987"/>
        <w:gridCol w:w="2415"/>
        <w:gridCol w:w="1022"/>
        <w:gridCol w:w="3797"/>
      </w:tblGrid>
      <w:tr w:rsidR="0036375B" w:rsidRPr="00386D89" w14:paraId="2EB4F090" w14:textId="77777777" w:rsidTr="005F0456">
        <w:trPr>
          <w:trHeight w:val="340"/>
        </w:trPr>
        <w:tc>
          <w:tcPr>
            <w:tcW w:w="2405" w:type="dxa"/>
            <w:gridSpan w:val="2"/>
            <w:vAlign w:val="bottom"/>
          </w:tcPr>
          <w:p w14:paraId="5FD5798F" w14:textId="77777777" w:rsidR="0036375B" w:rsidRPr="00386D89" w:rsidRDefault="0036375B" w:rsidP="005F0456">
            <w:pPr>
              <w:pStyle w:val="VH3"/>
            </w:pPr>
            <w:r w:rsidRPr="00163861">
              <w:t>Organisation</w:t>
            </w:r>
            <w:r>
              <w:t>/</w:t>
            </w:r>
            <w:r w:rsidRPr="00163861">
              <w:t xml:space="preserve">Individual: </w:t>
            </w:r>
          </w:p>
        </w:tc>
        <w:tc>
          <w:tcPr>
            <w:tcW w:w="7234" w:type="dxa"/>
            <w:gridSpan w:val="3"/>
            <w:vAlign w:val="bottom"/>
          </w:tcPr>
          <w:p w14:paraId="1BA54781" w14:textId="77777777" w:rsidR="0036375B" w:rsidRPr="00386D89" w:rsidRDefault="0036375B" w:rsidP="005F0456">
            <w:pPr>
              <w:pStyle w:val="VH3"/>
            </w:pPr>
          </w:p>
        </w:tc>
      </w:tr>
      <w:tr w:rsidR="0036375B" w:rsidRPr="00386D89" w14:paraId="4FC88374" w14:textId="77777777" w:rsidTr="005F0456">
        <w:trPr>
          <w:trHeight w:val="340"/>
        </w:trPr>
        <w:tc>
          <w:tcPr>
            <w:tcW w:w="2405" w:type="dxa"/>
            <w:gridSpan w:val="2"/>
            <w:vAlign w:val="bottom"/>
          </w:tcPr>
          <w:p w14:paraId="6E7D8FD6" w14:textId="6053F4A0" w:rsidR="0036375B" w:rsidRPr="002A1A06" w:rsidRDefault="00447657" w:rsidP="005F0456">
            <w:pPr>
              <w:pStyle w:val="VH3"/>
              <w:rPr>
                <w:bCs/>
              </w:rPr>
            </w:pPr>
            <w:r>
              <w:rPr>
                <w:bCs/>
              </w:rPr>
              <w:t xml:space="preserve">Name of </w:t>
            </w:r>
            <w:r w:rsidR="00322871">
              <w:rPr>
                <w:bCs/>
              </w:rPr>
              <w:t>Main Contact:</w:t>
            </w:r>
          </w:p>
        </w:tc>
        <w:tc>
          <w:tcPr>
            <w:tcW w:w="7234" w:type="dxa"/>
            <w:gridSpan w:val="3"/>
            <w:vAlign w:val="bottom"/>
          </w:tcPr>
          <w:p w14:paraId="6204088A" w14:textId="77777777" w:rsidR="0036375B" w:rsidRPr="00386D89" w:rsidRDefault="0036375B" w:rsidP="005F0456">
            <w:pPr>
              <w:pStyle w:val="VH3"/>
            </w:pPr>
          </w:p>
        </w:tc>
      </w:tr>
      <w:tr w:rsidR="0036375B" w:rsidRPr="00771EE3" w14:paraId="690A7F63" w14:textId="77777777" w:rsidTr="005F04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418" w:type="dxa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76FFA3EB" w14:textId="77777777" w:rsidR="0036375B" w:rsidRPr="00771EE3" w:rsidRDefault="0036375B" w:rsidP="005F0456">
            <w:pPr>
              <w:pStyle w:val="VH3"/>
            </w:pPr>
            <w:r w:rsidRPr="00771EE3">
              <w:t>Tel/Mobile:</w:t>
            </w:r>
          </w:p>
        </w:tc>
        <w:tc>
          <w:tcPr>
            <w:tcW w:w="3402" w:type="dxa"/>
            <w:gridSpan w:val="2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48406E33" w14:textId="77777777" w:rsidR="0036375B" w:rsidRPr="00771EE3" w:rsidRDefault="0036375B" w:rsidP="005F0456">
            <w:pPr>
              <w:pStyle w:val="VH3"/>
            </w:pPr>
          </w:p>
        </w:tc>
        <w:tc>
          <w:tcPr>
            <w:tcW w:w="1022" w:type="dxa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6AD06FDE" w14:textId="77777777" w:rsidR="0036375B" w:rsidRPr="00771EE3" w:rsidRDefault="0036375B" w:rsidP="005F0456">
            <w:pPr>
              <w:pStyle w:val="VH3"/>
            </w:pPr>
            <w:r w:rsidRPr="00771EE3">
              <w:t>Email:</w:t>
            </w:r>
          </w:p>
        </w:tc>
        <w:tc>
          <w:tcPr>
            <w:tcW w:w="3797" w:type="dxa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59609394" w14:textId="77777777" w:rsidR="0036375B" w:rsidRPr="00771EE3" w:rsidRDefault="0036375B" w:rsidP="005F0456">
            <w:pPr>
              <w:pStyle w:val="VH3"/>
            </w:pPr>
          </w:p>
        </w:tc>
      </w:tr>
    </w:tbl>
    <w:p w14:paraId="09673EF7" w14:textId="25CE0F1B" w:rsidR="00163861" w:rsidRDefault="00163861" w:rsidP="00E72758">
      <w:pPr>
        <w:pStyle w:val="Heading3"/>
      </w:pPr>
      <w:r w:rsidRPr="00163861">
        <w:t>Event Details</w:t>
      </w:r>
    </w:p>
    <w:tbl>
      <w:tblPr>
        <w:tblStyle w:val="TableGrid"/>
        <w:tblW w:w="9634" w:type="dxa"/>
        <w:tblBorders>
          <w:top w:val="dotted" w:sz="4" w:space="0" w:color="330080" w:themeColor="accent6" w:themeShade="80"/>
          <w:left w:val="dotted" w:sz="4" w:space="0" w:color="330080" w:themeColor="accent6" w:themeShade="80"/>
          <w:bottom w:val="dotted" w:sz="4" w:space="0" w:color="330080" w:themeColor="accent6" w:themeShade="80"/>
          <w:right w:val="dotted" w:sz="4" w:space="0" w:color="330080" w:themeColor="accent6" w:themeShade="80"/>
          <w:insideH w:val="dotted" w:sz="4" w:space="0" w:color="330080" w:themeColor="accent6" w:themeShade="80"/>
          <w:insideV w:val="dotted" w:sz="4" w:space="0" w:color="330080" w:themeColor="accent6" w:themeShade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5"/>
        <w:gridCol w:w="1807"/>
        <w:gridCol w:w="1807"/>
        <w:gridCol w:w="1807"/>
        <w:gridCol w:w="1808"/>
      </w:tblGrid>
      <w:tr w:rsidR="00847D76" w:rsidRPr="00C33014" w14:paraId="37E2A7CC" w14:textId="77777777" w:rsidTr="00FC3D54">
        <w:trPr>
          <w:trHeight w:val="340"/>
        </w:trPr>
        <w:tc>
          <w:tcPr>
            <w:tcW w:w="2405" w:type="dxa"/>
            <w:vAlign w:val="bottom"/>
          </w:tcPr>
          <w:p w14:paraId="232CAC9A" w14:textId="33F7DE36" w:rsidR="00847D76" w:rsidRPr="00C33014" w:rsidRDefault="00847D76" w:rsidP="00C33014">
            <w:pPr>
              <w:pStyle w:val="VH3"/>
            </w:pPr>
            <w:r w:rsidRPr="00C33014">
              <w:t xml:space="preserve">Function / Event Title: </w:t>
            </w:r>
          </w:p>
        </w:tc>
        <w:tc>
          <w:tcPr>
            <w:tcW w:w="7229" w:type="dxa"/>
            <w:gridSpan w:val="4"/>
            <w:vAlign w:val="bottom"/>
          </w:tcPr>
          <w:p w14:paraId="03E65F4C" w14:textId="77777777" w:rsidR="00847D76" w:rsidRPr="00C33014" w:rsidRDefault="00847D76" w:rsidP="00C33014">
            <w:pPr>
              <w:pStyle w:val="VH3"/>
            </w:pPr>
          </w:p>
        </w:tc>
      </w:tr>
      <w:tr w:rsidR="00CA0B8C" w:rsidRPr="00C33014" w14:paraId="639A2FDD" w14:textId="77777777" w:rsidTr="00FC3D54">
        <w:trPr>
          <w:trHeight w:val="340"/>
        </w:trPr>
        <w:tc>
          <w:tcPr>
            <w:tcW w:w="2405" w:type="dxa"/>
            <w:vAlign w:val="bottom"/>
          </w:tcPr>
          <w:p w14:paraId="7DCFF5C5" w14:textId="4C211200" w:rsidR="00CA0B8C" w:rsidRPr="00C33014" w:rsidRDefault="00CA0B8C" w:rsidP="00C33014">
            <w:pPr>
              <w:pStyle w:val="VH3"/>
            </w:pPr>
            <w:r w:rsidRPr="00C33014">
              <w:t>Date</w:t>
            </w:r>
          </w:p>
        </w:tc>
        <w:tc>
          <w:tcPr>
            <w:tcW w:w="7229" w:type="dxa"/>
            <w:gridSpan w:val="4"/>
            <w:vAlign w:val="bottom"/>
          </w:tcPr>
          <w:p w14:paraId="2E1480B3" w14:textId="77777777" w:rsidR="00CA0B8C" w:rsidRPr="00C33014" w:rsidRDefault="00CA0B8C" w:rsidP="00C33014">
            <w:pPr>
              <w:pStyle w:val="VH3"/>
            </w:pPr>
          </w:p>
        </w:tc>
      </w:tr>
      <w:tr w:rsidR="00C30137" w:rsidRPr="00C33014" w14:paraId="22FA049D" w14:textId="77777777" w:rsidTr="00FC3D54">
        <w:trPr>
          <w:trHeight w:val="340"/>
        </w:trPr>
        <w:tc>
          <w:tcPr>
            <w:tcW w:w="2405" w:type="dxa"/>
            <w:vAlign w:val="bottom"/>
          </w:tcPr>
          <w:p w14:paraId="7CC32F9A" w14:textId="59675D50" w:rsidR="00C30137" w:rsidRPr="00C33014" w:rsidRDefault="00C30137" w:rsidP="00C33014">
            <w:pPr>
              <w:pStyle w:val="VH3"/>
            </w:pPr>
            <w:r w:rsidRPr="00C33014">
              <w:t xml:space="preserve">Duration </w:t>
            </w:r>
          </w:p>
        </w:tc>
        <w:tc>
          <w:tcPr>
            <w:tcW w:w="1807" w:type="dxa"/>
            <w:vAlign w:val="bottom"/>
          </w:tcPr>
          <w:p w14:paraId="67062E0A" w14:textId="4B8B0102" w:rsidR="00C30137" w:rsidRPr="00FC3D54" w:rsidRDefault="00C30137" w:rsidP="00C33014">
            <w:pPr>
              <w:pStyle w:val="VH3"/>
              <w:rPr>
                <w:b w:val="0"/>
                <w:bCs/>
              </w:rPr>
            </w:pPr>
            <w:r w:rsidRPr="00FC3D54">
              <w:rPr>
                <w:b w:val="0"/>
                <w:bCs/>
              </w:rPr>
              <w:t>Start Time</w:t>
            </w:r>
          </w:p>
        </w:tc>
        <w:tc>
          <w:tcPr>
            <w:tcW w:w="1807" w:type="dxa"/>
            <w:vAlign w:val="bottom"/>
          </w:tcPr>
          <w:p w14:paraId="732122A7" w14:textId="2EB29699" w:rsidR="00C30137" w:rsidRPr="00FC3D54" w:rsidRDefault="00C30137" w:rsidP="00C33014">
            <w:pPr>
              <w:pStyle w:val="VH3"/>
              <w:rPr>
                <w:b w:val="0"/>
                <w:bCs/>
              </w:rPr>
            </w:pPr>
          </w:p>
        </w:tc>
        <w:tc>
          <w:tcPr>
            <w:tcW w:w="1807" w:type="dxa"/>
            <w:vAlign w:val="bottom"/>
          </w:tcPr>
          <w:p w14:paraId="593B4585" w14:textId="4442A07B" w:rsidR="00C30137" w:rsidRPr="00FC3D54" w:rsidRDefault="00C30137" w:rsidP="00C33014">
            <w:pPr>
              <w:pStyle w:val="VH3"/>
              <w:rPr>
                <w:b w:val="0"/>
                <w:bCs/>
              </w:rPr>
            </w:pPr>
            <w:r w:rsidRPr="00FC3D54">
              <w:rPr>
                <w:b w:val="0"/>
                <w:bCs/>
              </w:rPr>
              <w:t>Finish Time</w:t>
            </w:r>
          </w:p>
        </w:tc>
        <w:tc>
          <w:tcPr>
            <w:tcW w:w="1808" w:type="dxa"/>
            <w:vAlign w:val="bottom"/>
          </w:tcPr>
          <w:p w14:paraId="51E6EC09" w14:textId="4B1358A3" w:rsidR="00C30137" w:rsidRPr="00FC3D54" w:rsidRDefault="00C30137" w:rsidP="00C33014">
            <w:pPr>
              <w:pStyle w:val="VH3"/>
              <w:rPr>
                <w:b w:val="0"/>
                <w:bCs/>
              </w:rPr>
            </w:pPr>
          </w:p>
        </w:tc>
      </w:tr>
      <w:tr w:rsidR="00C30137" w:rsidRPr="00C33014" w14:paraId="04AF5400" w14:textId="77777777" w:rsidTr="00FC3D54">
        <w:trPr>
          <w:trHeight w:val="340"/>
        </w:trPr>
        <w:tc>
          <w:tcPr>
            <w:tcW w:w="2405" w:type="dxa"/>
            <w:vAlign w:val="bottom"/>
          </w:tcPr>
          <w:p w14:paraId="728279C0" w14:textId="37094D58" w:rsidR="008707F2" w:rsidRPr="00C33014" w:rsidRDefault="008707F2" w:rsidP="00C33014">
            <w:pPr>
              <w:pStyle w:val="VH3"/>
            </w:pPr>
            <w:r w:rsidRPr="00C33014">
              <w:t xml:space="preserve">Hall space used: </w:t>
            </w:r>
          </w:p>
        </w:tc>
        <w:tc>
          <w:tcPr>
            <w:tcW w:w="1807" w:type="dxa"/>
            <w:vAlign w:val="bottom"/>
          </w:tcPr>
          <w:p w14:paraId="1285ABBF" w14:textId="68F45B1B" w:rsidR="008707F2" w:rsidRPr="00FC3D54" w:rsidRDefault="008707F2" w:rsidP="00C33014">
            <w:pPr>
              <w:pStyle w:val="VH3"/>
              <w:rPr>
                <w:b w:val="0"/>
                <w:bCs/>
              </w:rPr>
            </w:pPr>
            <w:r w:rsidRPr="00FC3D54">
              <w:rPr>
                <w:b w:val="0"/>
                <w:bCs/>
              </w:rPr>
              <w:t xml:space="preserve">Whole Building   </w:t>
            </w:r>
            <w:r w:rsidR="00FC3D54" w:rsidRPr="00431180">
              <w:rPr>
                <w:rFonts w:cs="Segoe UI Symbol"/>
              </w:rPr>
              <w:t>☐</w:t>
            </w:r>
            <w:r w:rsidR="00FC3D54" w:rsidRPr="00431180">
              <w:t xml:space="preserve"> </w:t>
            </w:r>
          </w:p>
        </w:tc>
        <w:tc>
          <w:tcPr>
            <w:tcW w:w="1807" w:type="dxa"/>
            <w:vAlign w:val="bottom"/>
          </w:tcPr>
          <w:p w14:paraId="2D1A6E91" w14:textId="01581193" w:rsidR="008707F2" w:rsidRPr="00FC3D54" w:rsidRDefault="008707F2" w:rsidP="00C33014">
            <w:pPr>
              <w:pStyle w:val="VH3"/>
              <w:rPr>
                <w:b w:val="0"/>
                <w:bCs/>
              </w:rPr>
            </w:pPr>
            <w:r w:rsidRPr="00FC3D54">
              <w:rPr>
                <w:b w:val="0"/>
                <w:bCs/>
              </w:rPr>
              <w:t xml:space="preserve">Main Hall   </w:t>
            </w:r>
            <w:r w:rsidR="00FC3D54" w:rsidRPr="00431180">
              <w:rPr>
                <w:rFonts w:cs="Segoe UI Symbol"/>
              </w:rPr>
              <w:t>☐</w:t>
            </w:r>
            <w:r w:rsidR="00FC3D54" w:rsidRPr="00431180">
              <w:t xml:space="preserve"> </w:t>
            </w:r>
          </w:p>
        </w:tc>
        <w:tc>
          <w:tcPr>
            <w:tcW w:w="1807" w:type="dxa"/>
            <w:vAlign w:val="bottom"/>
          </w:tcPr>
          <w:p w14:paraId="6A1082A5" w14:textId="2AA6E40F" w:rsidR="008707F2" w:rsidRPr="00FC3D54" w:rsidRDefault="008707F2" w:rsidP="00C33014">
            <w:pPr>
              <w:pStyle w:val="VH3"/>
              <w:rPr>
                <w:b w:val="0"/>
                <w:bCs/>
              </w:rPr>
            </w:pPr>
            <w:r w:rsidRPr="00FC3D54">
              <w:rPr>
                <w:b w:val="0"/>
                <w:bCs/>
              </w:rPr>
              <w:t xml:space="preserve">Blanchard Room   </w:t>
            </w:r>
            <w:r w:rsidR="00FC3D54" w:rsidRPr="00431180">
              <w:rPr>
                <w:rFonts w:cs="Segoe UI Symbol"/>
              </w:rPr>
              <w:t>☐</w:t>
            </w:r>
            <w:r w:rsidR="00FC3D54" w:rsidRPr="00431180">
              <w:t xml:space="preserve"> </w:t>
            </w:r>
          </w:p>
        </w:tc>
        <w:tc>
          <w:tcPr>
            <w:tcW w:w="1808" w:type="dxa"/>
            <w:vAlign w:val="bottom"/>
          </w:tcPr>
          <w:p w14:paraId="1670E935" w14:textId="4847C1FA" w:rsidR="008707F2" w:rsidRPr="00FC3D54" w:rsidRDefault="00544A62" w:rsidP="00C33014">
            <w:pPr>
              <w:pStyle w:val="VH3"/>
              <w:rPr>
                <w:b w:val="0"/>
                <w:bCs/>
              </w:rPr>
            </w:pPr>
            <w:r>
              <w:rPr>
                <w:b w:val="0"/>
                <w:bCs/>
              </w:rPr>
              <w:t>Kitchen</w:t>
            </w:r>
            <w:r w:rsidR="002338C3">
              <w:rPr>
                <w:b w:val="0"/>
                <w:bCs/>
              </w:rPr>
              <w:t xml:space="preserve">  </w:t>
            </w:r>
            <w:r w:rsidR="00FC3D54">
              <w:rPr>
                <w:b w:val="0"/>
                <w:bCs/>
              </w:rPr>
              <w:t xml:space="preserve"> </w:t>
            </w:r>
            <w:r w:rsidR="00FC3D54" w:rsidRPr="00431180">
              <w:rPr>
                <w:rFonts w:cs="Segoe UI Symbol"/>
              </w:rPr>
              <w:t>☐</w:t>
            </w:r>
            <w:r w:rsidR="00FC3D54" w:rsidRPr="00431180">
              <w:t xml:space="preserve"> </w:t>
            </w:r>
          </w:p>
        </w:tc>
      </w:tr>
      <w:tr w:rsidR="00FC3D54" w:rsidRPr="00C33014" w14:paraId="2061A362" w14:textId="51AC0CF4" w:rsidTr="00FC3D54">
        <w:trPr>
          <w:trHeight w:val="340"/>
        </w:trPr>
        <w:tc>
          <w:tcPr>
            <w:tcW w:w="2405" w:type="dxa"/>
            <w:vAlign w:val="bottom"/>
          </w:tcPr>
          <w:p w14:paraId="61915B1F" w14:textId="30132E92" w:rsidR="00773211" w:rsidRPr="00C33014" w:rsidRDefault="00773211" w:rsidP="00C33014">
            <w:pPr>
              <w:pStyle w:val="VH3"/>
            </w:pPr>
            <w:r w:rsidRPr="00C33014">
              <w:t>Expected attendance:</w:t>
            </w:r>
          </w:p>
        </w:tc>
        <w:tc>
          <w:tcPr>
            <w:tcW w:w="1807" w:type="dxa"/>
            <w:vAlign w:val="bottom"/>
          </w:tcPr>
          <w:p w14:paraId="535C7E07" w14:textId="208FAA3F" w:rsidR="00773211" w:rsidRPr="00FC3D54" w:rsidRDefault="00773211" w:rsidP="00C33014">
            <w:pPr>
              <w:pStyle w:val="VH3"/>
              <w:rPr>
                <w:b w:val="0"/>
                <w:bCs/>
              </w:rPr>
            </w:pPr>
            <w:r w:rsidRPr="00FC3D54">
              <w:rPr>
                <w:b w:val="0"/>
                <w:bCs/>
              </w:rPr>
              <w:t>Adults</w:t>
            </w:r>
          </w:p>
        </w:tc>
        <w:tc>
          <w:tcPr>
            <w:tcW w:w="1807" w:type="dxa"/>
            <w:vAlign w:val="bottom"/>
          </w:tcPr>
          <w:p w14:paraId="68841575" w14:textId="77777777" w:rsidR="00773211" w:rsidRPr="00FC3D54" w:rsidRDefault="00773211" w:rsidP="00C33014">
            <w:pPr>
              <w:pStyle w:val="VH3"/>
              <w:rPr>
                <w:b w:val="0"/>
                <w:bCs/>
              </w:rPr>
            </w:pPr>
          </w:p>
        </w:tc>
        <w:tc>
          <w:tcPr>
            <w:tcW w:w="1807" w:type="dxa"/>
            <w:vAlign w:val="bottom"/>
          </w:tcPr>
          <w:p w14:paraId="722D691D" w14:textId="323D795B" w:rsidR="00773211" w:rsidRPr="00FC3D54" w:rsidRDefault="00773211" w:rsidP="00C33014">
            <w:pPr>
              <w:pStyle w:val="VH3"/>
              <w:rPr>
                <w:b w:val="0"/>
                <w:bCs/>
              </w:rPr>
            </w:pPr>
            <w:r w:rsidRPr="00FC3D54">
              <w:rPr>
                <w:b w:val="0"/>
                <w:bCs/>
              </w:rPr>
              <w:t xml:space="preserve">Under-18s </w:t>
            </w:r>
          </w:p>
        </w:tc>
        <w:tc>
          <w:tcPr>
            <w:tcW w:w="1808" w:type="dxa"/>
            <w:vAlign w:val="bottom"/>
          </w:tcPr>
          <w:p w14:paraId="5079CCEC" w14:textId="77777777" w:rsidR="00773211" w:rsidRPr="00FC3D54" w:rsidRDefault="00773211" w:rsidP="00C33014">
            <w:pPr>
              <w:pStyle w:val="VH3"/>
              <w:rPr>
                <w:b w:val="0"/>
                <w:bCs/>
              </w:rPr>
            </w:pPr>
          </w:p>
        </w:tc>
      </w:tr>
    </w:tbl>
    <w:p w14:paraId="5E5916FA" w14:textId="3318E01D" w:rsidR="00163861" w:rsidRDefault="00163861" w:rsidP="00235B2F">
      <w:pPr>
        <w:pStyle w:val="Heading3"/>
      </w:pPr>
      <w:r w:rsidRPr="00163861">
        <w:t>Bar Operator (person/company running the bar)</w:t>
      </w:r>
    </w:p>
    <w:tbl>
      <w:tblPr>
        <w:tblStyle w:val="TableGrid"/>
        <w:tblW w:w="9666" w:type="dxa"/>
        <w:tblBorders>
          <w:top w:val="dotted" w:sz="4" w:space="0" w:color="330080" w:themeColor="accent6" w:themeShade="80"/>
          <w:left w:val="dotted" w:sz="4" w:space="0" w:color="330080" w:themeColor="accent6" w:themeShade="80"/>
          <w:bottom w:val="dotted" w:sz="4" w:space="0" w:color="330080" w:themeColor="accent6" w:themeShade="80"/>
          <w:right w:val="dotted" w:sz="4" w:space="0" w:color="330080" w:themeColor="accent6" w:themeShade="80"/>
          <w:insideH w:val="dotted" w:sz="4" w:space="0" w:color="330080" w:themeColor="accent6" w:themeShade="80"/>
          <w:insideV w:val="dotted" w:sz="4" w:space="0" w:color="330080" w:themeColor="accent6" w:themeShade="80"/>
        </w:tblBorders>
        <w:tblLook w:val="04A0" w:firstRow="1" w:lastRow="0" w:firstColumn="1" w:lastColumn="0" w:noHBand="0" w:noVBand="1"/>
      </w:tblPr>
      <w:tblGrid>
        <w:gridCol w:w="1413"/>
        <w:gridCol w:w="1276"/>
        <w:gridCol w:w="2126"/>
        <w:gridCol w:w="1022"/>
        <w:gridCol w:w="2522"/>
        <w:gridCol w:w="1307"/>
      </w:tblGrid>
      <w:tr w:rsidR="006E25CC" w:rsidRPr="00386D89" w14:paraId="38A17FB4" w14:textId="77777777" w:rsidTr="009C7AB1">
        <w:trPr>
          <w:trHeight w:val="340"/>
        </w:trPr>
        <w:tc>
          <w:tcPr>
            <w:tcW w:w="2689" w:type="dxa"/>
            <w:gridSpan w:val="2"/>
            <w:vAlign w:val="bottom"/>
          </w:tcPr>
          <w:p w14:paraId="49892139" w14:textId="61E50518" w:rsidR="00791036" w:rsidRPr="00386D89" w:rsidRDefault="00C74F45" w:rsidP="006E25CC">
            <w:pPr>
              <w:pStyle w:val="VH3"/>
            </w:pPr>
            <w:r>
              <w:t>Person/</w:t>
            </w:r>
            <w:r w:rsidR="00672A96">
              <w:t>Company</w:t>
            </w:r>
            <w:r w:rsidR="00791036" w:rsidRPr="00386D89">
              <w:t xml:space="preserve"> </w:t>
            </w:r>
          </w:p>
        </w:tc>
        <w:tc>
          <w:tcPr>
            <w:tcW w:w="6977" w:type="dxa"/>
            <w:gridSpan w:val="4"/>
            <w:vAlign w:val="bottom"/>
          </w:tcPr>
          <w:p w14:paraId="2CCC673E" w14:textId="77777777" w:rsidR="00791036" w:rsidRPr="00386D89" w:rsidRDefault="00791036" w:rsidP="006E25CC">
            <w:pPr>
              <w:pStyle w:val="VH3"/>
            </w:pPr>
          </w:p>
        </w:tc>
      </w:tr>
      <w:tr w:rsidR="00791036" w:rsidRPr="00386D89" w14:paraId="11B98C2E" w14:textId="77777777" w:rsidTr="009C7AB1">
        <w:trPr>
          <w:trHeight w:val="340"/>
        </w:trPr>
        <w:tc>
          <w:tcPr>
            <w:tcW w:w="2689" w:type="dxa"/>
            <w:gridSpan w:val="2"/>
            <w:vAlign w:val="bottom"/>
          </w:tcPr>
          <w:p w14:paraId="2D5B6AB4" w14:textId="331DFA82" w:rsidR="00791036" w:rsidRPr="00163861" w:rsidRDefault="00791036" w:rsidP="006E25CC">
            <w:pPr>
              <w:pStyle w:val="VH3"/>
            </w:pPr>
            <w:r w:rsidRPr="00163861">
              <w:t xml:space="preserve">Lead person on the night: </w:t>
            </w:r>
          </w:p>
        </w:tc>
        <w:tc>
          <w:tcPr>
            <w:tcW w:w="6977" w:type="dxa"/>
            <w:gridSpan w:val="4"/>
            <w:vAlign w:val="bottom"/>
          </w:tcPr>
          <w:p w14:paraId="27195408" w14:textId="77777777" w:rsidR="00791036" w:rsidRPr="00386D89" w:rsidRDefault="00791036" w:rsidP="006E25CC">
            <w:pPr>
              <w:pStyle w:val="VH3"/>
            </w:pPr>
          </w:p>
        </w:tc>
      </w:tr>
      <w:tr w:rsidR="0087437C" w:rsidRPr="00771EE3" w14:paraId="2A7AF59E" w14:textId="77777777" w:rsidTr="002A65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413" w:type="dxa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7D9230A6" w14:textId="77777777" w:rsidR="00581B9B" w:rsidRPr="00771EE3" w:rsidRDefault="00581B9B" w:rsidP="006E25CC">
            <w:pPr>
              <w:pStyle w:val="VH3"/>
            </w:pPr>
            <w:r w:rsidRPr="00771EE3">
              <w:t>Tel/Mobile:</w:t>
            </w:r>
          </w:p>
        </w:tc>
        <w:tc>
          <w:tcPr>
            <w:tcW w:w="3402" w:type="dxa"/>
            <w:gridSpan w:val="2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6C613DEC" w14:textId="77777777" w:rsidR="00581B9B" w:rsidRPr="00771EE3" w:rsidRDefault="00581B9B" w:rsidP="006E25CC">
            <w:pPr>
              <w:pStyle w:val="VH3"/>
            </w:pPr>
          </w:p>
        </w:tc>
        <w:tc>
          <w:tcPr>
            <w:tcW w:w="1022" w:type="dxa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69917D0B" w14:textId="77777777" w:rsidR="00581B9B" w:rsidRPr="00771EE3" w:rsidRDefault="00581B9B" w:rsidP="006E25CC">
            <w:pPr>
              <w:pStyle w:val="VH3"/>
            </w:pPr>
            <w:r w:rsidRPr="00771EE3">
              <w:t>Email:</w:t>
            </w:r>
          </w:p>
        </w:tc>
        <w:tc>
          <w:tcPr>
            <w:tcW w:w="3829" w:type="dxa"/>
            <w:gridSpan w:val="2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0D770802" w14:textId="77777777" w:rsidR="00581B9B" w:rsidRPr="00771EE3" w:rsidRDefault="00581B9B" w:rsidP="006E25CC">
            <w:pPr>
              <w:pStyle w:val="VH3"/>
            </w:pPr>
          </w:p>
        </w:tc>
      </w:tr>
      <w:tr w:rsidR="00533DA4" w:rsidRPr="00771EE3" w14:paraId="2C7C45E8" w14:textId="77777777" w:rsidTr="009C7AB1">
        <w:trPr>
          <w:trHeight w:val="340"/>
        </w:trPr>
        <w:tc>
          <w:tcPr>
            <w:tcW w:w="2689" w:type="dxa"/>
            <w:gridSpan w:val="2"/>
            <w:vAlign w:val="center"/>
          </w:tcPr>
          <w:p w14:paraId="58491F67" w14:textId="45BC2777" w:rsidR="00533DA4" w:rsidRPr="00771EE3" w:rsidRDefault="00533DA4" w:rsidP="006E25CC">
            <w:pPr>
              <w:pStyle w:val="VH3"/>
            </w:pPr>
            <w:r w:rsidRPr="00771EE3">
              <w:t>Personal Licence:</w:t>
            </w:r>
          </w:p>
        </w:tc>
        <w:tc>
          <w:tcPr>
            <w:tcW w:w="2126" w:type="dxa"/>
            <w:vAlign w:val="center"/>
          </w:tcPr>
          <w:p w14:paraId="084686A4" w14:textId="1D4832B1" w:rsidR="00533DA4" w:rsidRPr="002A6580" w:rsidRDefault="00533DA4" w:rsidP="006E25CC">
            <w:pPr>
              <w:pStyle w:val="VH3"/>
              <w:rPr>
                <w:b w:val="0"/>
                <w:bCs/>
              </w:rPr>
            </w:pPr>
            <w:r w:rsidRPr="002A6580">
              <w:rPr>
                <w:b w:val="0"/>
                <w:bCs/>
              </w:rPr>
              <w:t xml:space="preserve">Yes: Licence number </w:t>
            </w:r>
          </w:p>
        </w:tc>
        <w:tc>
          <w:tcPr>
            <w:tcW w:w="3544" w:type="dxa"/>
            <w:gridSpan w:val="2"/>
            <w:vAlign w:val="center"/>
          </w:tcPr>
          <w:p w14:paraId="0B6260E6" w14:textId="070C81C9" w:rsidR="00533DA4" w:rsidRPr="002A6580" w:rsidRDefault="00533DA4" w:rsidP="006E25CC">
            <w:pPr>
              <w:pStyle w:val="VH3"/>
              <w:rPr>
                <w:b w:val="0"/>
                <w:bCs/>
              </w:rPr>
            </w:pPr>
          </w:p>
        </w:tc>
        <w:tc>
          <w:tcPr>
            <w:tcW w:w="1307" w:type="dxa"/>
            <w:vAlign w:val="center"/>
          </w:tcPr>
          <w:p w14:paraId="582C09AE" w14:textId="54F09F4C" w:rsidR="00533DA4" w:rsidRPr="002A6580" w:rsidRDefault="00533DA4" w:rsidP="006E25CC">
            <w:pPr>
              <w:pStyle w:val="VH3"/>
              <w:rPr>
                <w:b w:val="0"/>
                <w:bCs/>
              </w:rPr>
            </w:pPr>
            <w:r w:rsidRPr="002A6580">
              <w:rPr>
                <w:b w:val="0"/>
                <w:bCs/>
              </w:rPr>
              <w:t>No</w:t>
            </w:r>
            <w:r w:rsidR="00F33F56">
              <w:rPr>
                <w:b w:val="0"/>
                <w:bCs/>
              </w:rPr>
              <w:t xml:space="preserve">   </w:t>
            </w:r>
            <w:r w:rsidR="00F33F56" w:rsidRPr="00431180">
              <w:rPr>
                <w:rFonts w:cs="Segoe UI Symbol"/>
              </w:rPr>
              <w:t>☐</w:t>
            </w:r>
            <w:r w:rsidR="00F33F56" w:rsidRPr="00431180">
              <w:t xml:space="preserve"> </w:t>
            </w:r>
          </w:p>
        </w:tc>
      </w:tr>
    </w:tbl>
    <w:p w14:paraId="495C10A2" w14:textId="18FF9331" w:rsidR="00163861" w:rsidRDefault="00163861" w:rsidP="000B7376">
      <w:pPr>
        <w:pStyle w:val="Heading3"/>
      </w:pPr>
      <w:r w:rsidRPr="00163861">
        <w:t>Alcohol Authorisation &amp; Licensing</w:t>
      </w:r>
    </w:p>
    <w:p w14:paraId="13314C80" w14:textId="77777777" w:rsidR="00F463A7" w:rsidRDefault="00F463A7" w:rsidP="00F463A7">
      <w:pPr>
        <w:pStyle w:val="VH1"/>
        <w:rPr>
          <w:sz w:val="24"/>
          <w:szCs w:val="24"/>
        </w:rPr>
      </w:pPr>
      <w:r>
        <w:t>The Hall premises licence permits the supply of alcohol for consumption on and off the premises during the following hours:</w:t>
      </w:r>
    </w:p>
    <w:tbl>
      <w:tblPr>
        <w:tblStyle w:val="TableGrid"/>
        <w:tblpPr w:leftFromText="180" w:rightFromText="180" w:vertAnchor="text" w:horzAnchor="margin" w:tblpY="31"/>
        <w:tblW w:w="9634" w:type="dxa"/>
        <w:tblBorders>
          <w:top w:val="dotted" w:sz="4" w:space="0" w:color="330080" w:themeColor="accent6" w:themeShade="80"/>
          <w:left w:val="dotted" w:sz="4" w:space="0" w:color="330080" w:themeColor="accent6" w:themeShade="80"/>
          <w:bottom w:val="dotted" w:sz="4" w:space="0" w:color="330080" w:themeColor="accent6" w:themeShade="80"/>
          <w:right w:val="dotted" w:sz="4" w:space="0" w:color="330080" w:themeColor="accent6" w:themeShade="80"/>
          <w:insideH w:val="dotted" w:sz="4" w:space="0" w:color="330080" w:themeColor="accent6" w:themeShade="80"/>
          <w:insideV w:val="dotted" w:sz="4" w:space="0" w:color="330080" w:themeColor="accent6" w:themeShade="80"/>
        </w:tblBorders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F463A7" w:rsidRPr="00C33014" w14:paraId="22B00811" w14:textId="77777777" w:rsidTr="00F463A7">
        <w:trPr>
          <w:trHeight w:val="340"/>
        </w:trPr>
        <w:tc>
          <w:tcPr>
            <w:tcW w:w="3211" w:type="dxa"/>
            <w:vAlign w:val="bottom"/>
          </w:tcPr>
          <w:p w14:paraId="7BD5C858" w14:textId="77777777" w:rsidR="00F463A7" w:rsidRPr="00FC3D54" w:rsidRDefault="00F463A7" w:rsidP="00F463A7">
            <w:pPr>
              <w:pStyle w:val="VH3"/>
              <w:rPr>
                <w:color w:val="4C00BF" w:themeColor="accent6" w:themeShade="BF"/>
              </w:rPr>
            </w:pPr>
            <w:r w:rsidRPr="00FC3D54">
              <w:rPr>
                <w:color w:val="4C00BF" w:themeColor="accent6" w:themeShade="BF"/>
              </w:rPr>
              <w:t xml:space="preserve">Monday to Thursday:  </w:t>
            </w:r>
          </w:p>
        </w:tc>
        <w:tc>
          <w:tcPr>
            <w:tcW w:w="3211" w:type="dxa"/>
            <w:vAlign w:val="bottom"/>
          </w:tcPr>
          <w:p w14:paraId="5373DBD7" w14:textId="77777777" w:rsidR="00F463A7" w:rsidRPr="00FC3D54" w:rsidRDefault="00F463A7" w:rsidP="00F463A7">
            <w:pPr>
              <w:pStyle w:val="VH3"/>
              <w:rPr>
                <w:color w:val="4C00BF" w:themeColor="accent6" w:themeShade="BF"/>
              </w:rPr>
            </w:pPr>
            <w:r w:rsidRPr="00FC3D54">
              <w:rPr>
                <w:color w:val="4C00BF" w:themeColor="accent6" w:themeShade="BF"/>
              </w:rPr>
              <w:t xml:space="preserve">Friday &amp; Saturday:   </w:t>
            </w:r>
          </w:p>
        </w:tc>
        <w:tc>
          <w:tcPr>
            <w:tcW w:w="3212" w:type="dxa"/>
            <w:vAlign w:val="bottom"/>
          </w:tcPr>
          <w:p w14:paraId="1EC5BB52" w14:textId="77777777" w:rsidR="00F463A7" w:rsidRPr="00FC3D54" w:rsidRDefault="00F463A7" w:rsidP="00F463A7">
            <w:pPr>
              <w:pStyle w:val="VH3"/>
              <w:rPr>
                <w:color w:val="4C00BF" w:themeColor="accent6" w:themeShade="BF"/>
              </w:rPr>
            </w:pPr>
            <w:r w:rsidRPr="00FC3D54">
              <w:rPr>
                <w:color w:val="4C00BF" w:themeColor="accent6" w:themeShade="BF"/>
              </w:rPr>
              <w:t xml:space="preserve">Sunday:              </w:t>
            </w:r>
          </w:p>
        </w:tc>
      </w:tr>
      <w:tr w:rsidR="00F463A7" w:rsidRPr="00C33014" w14:paraId="5F9BAC1C" w14:textId="77777777" w:rsidTr="00F463A7">
        <w:trPr>
          <w:trHeight w:val="340"/>
        </w:trPr>
        <w:tc>
          <w:tcPr>
            <w:tcW w:w="3211" w:type="dxa"/>
            <w:vAlign w:val="bottom"/>
          </w:tcPr>
          <w:p w14:paraId="56322E65" w14:textId="77777777" w:rsidR="00F463A7" w:rsidRPr="00FC3D54" w:rsidRDefault="00F463A7" w:rsidP="00F463A7">
            <w:pPr>
              <w:pStyle w:val="VH3"/>
              <w:rPr>
                <w:color w:val="4C00BF" w:themeColor="accent6" w:themeShade="BF"/>
              </w:rPr>
            </w:pPr>
            <w:r w:rsidRPr="00FC3D54">
              <w:rPr>
                <w:color w:val="4C00BF" w:themeColor="accent6" w:themeShade="BF"/>
              </w:rPr>
              <w:t>11:00 – 23:00</w:t>
            </w:r>
          </w:p>
        </w:tc>
        <w:tc>
          <w:tcPr>
            <w:tcW w:w="3211" w:type="dxa"/>
            <w:vAlign w:val="bottom"/>
          </w:tcPr>
          <w:p w14:paraId="5E2AB7B3" w14:textId="77777777" w:rsidR="00F463A7" w:rsidRPr="00FC3D54" w:rsidRDefault="00F463A7" w:rsidP="00F463A7">
            <w:pPr>
              <w:pStyle w:val="VH3"/>
              <w:rPr>
                <w:color w:val="4C00BF" w:themeColor="accent6" w:themeShade="BF"/>
              </w:rPr>
            </w:pPr>
            <w:r w:rsidRPr="00FC3D54">
              <w:rPr>
                <w:color w:val="4C00BF" w:themeColor="accent6" w:themeShade="BF"/>
              </w:rPr>
              <w:t>11:00 – 23:30</w:t>
            </w:r>
          </w:p>
        </w:tc>
        <w:tc>
          <w:tcPr>
            <w:tcW w:w="3212" w:type="dxa"/>
            <w:vAlign w:val="bottom"/>
          </w:tcPr>
          <w:p w14:paraId="27D63428" w14:textId="77777777" w:rsidR="00F463A7" w:rsidRPr="00FC3D54" w:rsidRDefault="00F463A7" w:rsidP="00F463A7">
            <w:pPr>
              <w:pStyle w:val="VH3"/>
              <w:rPr>
                <w:color w:val="4C00BF" w:themeColor="accent6" w:themeShade="BF"/>
              </w:rPr>
            </w:pPr>
            <w:r w:rsidRPr="00FC3D54">
              <w:rPr>
                <w:color w:val="4C00BF" w:themeColor="accent6" w:themeShade="BF"/>
              </w:rPr>
              <w:t xml:space="preserve">11:00 – 22:00 </w:t>
            </w:r>
          </w:p>
        </w:tc>
      </w:tr>
    </w:tbl>
    <w:p w14:paraId="5E67B5B0" w14:textId="77777777" w:rsidR="00F463A7" w:rsidRDefault="00F463A7" w:rsidP="003C0971">
      <w:pPr>
        <w:pStyle w:val="VH1"/>
      </w:pPr>
      <w:r>
        <w:t>Every supply of alcohol under the Hall premises licence must be made or authorised by LMVHMC.</w:t>
      </w:r>
    </w:p>
    <w:p w14:paraId="24A027E6" w14:textId="77777777" w:rsidR="002F5432" w:rsidRDefault="002F5432" w:rsidP="003C0971">
      <w:pPr>
        <w:pStyle w:val="VH1"/>
      </w:pPr>
    </w:p>
    <w:p w14:paraId="4BB1F6A8" w14:textId="77777777" w:rsidR="00F463A7" w:rsidRDefault="00F463A7" w:rsidP="003C0971">
      <w:pPr>
        <w:pStyle w:val="VH1"/>
      </w:pPr>
      <w:r>
        <w:t>If the event occurs outside these hours, or involves licensable activities not covered by the Hall premises licence, the Hirer must obtain a Temporary Event Notice (TEN) from Dorset Council and provide a copy to the Committee before the event.</w:t>
      </w:r>
    </w:p>
    <w:tbl>
      <w:tblPr>
        <w:tblStyle w:val="TableGrid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2700"/>
        <w:gridCol w:w="2089"/>
        <w:gridCol w:w="2449"/>
      </w:tblGrid>
      <w:tr w:rsidR="00444433" w:rsidRPr="00783612" w14:paraId="1572D171" w14:textId="679C291E" w:rsidTr="003279CD">
        <w:trPr>
          <w:trHeight w:val="283"/>
        </w:trPr>
        <w:tc>
          <w:tcPr>
            <w:tcW w:w="5106" w:type="dxa"/>
            <w:gridSpan w:val="2"/>
            <w:tcBorders>
              <w:bottom w:val="dotted" w:sz="4" w:space="0" w:color="330080" w:themeColor="accent6" w:themeShade="80"/>
            </w:tcBorders>
            <w:vAlign w:val="bottom"/>
          </w:tcPr>
          <w:p w14:paraId="02A3BE9E" w14:textId="6E27A193" w:rsidR="00444433" w:rsidRPr="0019194C" w:rsidRDefault="00444433" w:rsidP="00444433">
            <w:pPr>
              <w:pStyle w:val="VH3"/>
            </w:pPr>
            <w:r w:rsidRPr="00A11119">
              <w:t>Will a Temporary Event Notice (TEN) be used?</w:t>
            </w:r>
          </w:p>
        </w:tc>
        <w:tc>
          <w:tcPr>
            <w:tcW w:w="2089" w:type="dxa"/>
            <w:tcBorders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5ED466A6" w14:textId="796D5130" w:rsidR="00444433" w:rsidRPr="0019194C" w:rsidRDefault="00444433" w:rsidP="00444433">
            <w:pPr>
              <w:pStyle w:val="VH3"/>
            </w:pPr>
            <w:r>
              <w:t xml:space="preserve">Yes   </w:t>
            </w:r>
            <w:r>
              <w:rPr>
                <w:b w:val="0"/>
                <w:bCs/>
              </w:rPr>
              <w:t xml:space="preserve"> </w:t>
            </w:r>
            <w:r w:rsidRPr="00431180">
              <w:rPr>
                <w:rFonts w:cs="Segoe UI Symbol"/>
              </w:rPr>
              <w:t>☐</w:t>
            </w:r>
            <w:r w:rsidRPr="00431180">
              <w:t xml:space="preserve"> </w:t>
            </w:r>
          </w:p>
        </w:tc>
        <w:tc>
          <w:tcPr>
            <w:tcW w:w="2449" w:type="dxa"/>
            <w:tcBorders>
              <w:left w:val="dotted" w:sz="4" w:space="0" w:color="330080" w:themeColor="accent6" w:themeShade="80"/>
              <w:bottom w:val="dotted" w:sz="4" w:space="0" w:color="330080" w:themeColor="accent6" w:themeShade="80"/>
            </w:tcBorders>
            <w:vAlign w:val="bottom"/>
          </w:tcPr>
          <w:p w14:paraId="6CE25710" w14:textId="78002CFE" w:rsidR="00444433" w:rsidRPr="0019194C" w:rsidRDefault="00444433" w:rsidP="00444433">
            <w:pPr>
              <w:pStyle w:val="VH3"/>
            </w:pPr>
            <w:r>
              <w:t xml:space="preserve">No  </w:t>
            </w:r>
            <w:r>
              <w:rPr>
                <w:b w:val="0"/>
                <w:bCs/>
              </w:rPr>
              <w:t xml:space="preserve"> </w:t>
            </w:r>
            <w:r w:rsidRPr="00431180">
              <w:rPr>
                <w:rFonts w:cs="Segoe UI Symbol"/>
              </w:rPr>
              <w:t>☐</w:t>
            </w:r>
            <w:r w:rsidRPr="00431180">
              <w:t xml:space="preserve"> </w:t>
            </w:r>
          </w:p>
        </w:tc>
      </w:tr>
      <w:tr w:rsidR="003279CD" w:rsidRPr="00386D89" w14:paraId="5271A736" w14:textId="77777777" w:rsidTr="003279CD">
        <w:tblPrEx>
          <w:tblBorders>
            <w:top w:val="dotted" w:sz="4" w:space="0" w:color="330080" w:themeColor="accent6" w:themeShade="80"/>
            <w:left w:val="dotted" w:sz="4" w:space="0" w:color="330080" w:themeColor="accent6" w:themeShade="80"/>
            <w:bottom w:val="dotted" w:sz="4" w:space="0" w:color="330080" w:themeColor="accent6" w:themeShade="80"/>
            <w:right w:val="dotted" w:sz="4" w:space="0" w:color="330080" w:themeColor="accent6" w:themeShade="80"/>
            <w:insideH w:val="dotted" w:sz="4" w:space="0" w:color="330080" w:themeColor="accent6" w:themeShade="80"/>
            <w:insideV w:val="dotted" w:sz="4" w:space="0" w:color="330080" w:themeColor="accent6" w:themeShade="80"/>
          </w:tblBorders>
          <w:tblCellMar>
            <w:left w:w="28" w:type="dxa"/>
            <w:right w:w="28" w:type="dxa"/>
          </w:tblCellMar>
        </w:tblPrEx>
        <w:trPr>
          <w:trHeight w:val="340"/>
        </w:trPr>
        <w:tc>
          <w:tcPr>
            <w:tcW w:w="2406" w:type="dxa"/>
            <w:vAlign w:val="bottom"/>
          </w:tcPr>
          <w:p w14:paraId="29B632AF" w14:textId="127DAD64" w:rsidR="003279CD" w:rsidRPr="002A1A06" w:rsidRDefault="003279CD" w:rsidP="00F60FA9">
            <w:pPr>
              <w:pStyle w:val="VH3"/>
              <w:rPr>
                <w:bCs/>
              </w:rPr>
            </w:pPr>
            <w:r w:rsidRPr="00444433">
              <w:rPr>
                <w:b w:val="0"/>
                <w:bCs/>
              </w:rPr>
              <w:t>TEN Reference No</w:t>
            </w:r>
          </w:p>
        </w:tc>
        <w:tc>
          <w:tcPr>
            <w:tcW w:w="7238" w:type="dxa"/>
            <w:gridSpan w:val="3"/>
            <w:vAlign w:val="bottom"/>
          </w:tcPr>
          <w:p w14:paraId="4DC32510" w14:textId="77777777" w:rsidR="003279CD" w:rsidRPr="00386D89" w:rsidRDefault="003279CD" w:rsidP="00F60FA9">
            <w:pPr>
              <w:pStyle w:val="VH3"/>
            </w:pPr>
          </w:p>
        </w:tc>
      </w:tr>
    </w:tbl>
    <w:p w14:paraId="3586D0C1" w14:textId="77777777" w:rsidR="00FC3D54" w:rsidRDefault="00FC3D54" w:rsidP="00FC3D54">
      <w:pPr>
        <w:pStyle w:val="Heading3"/>
        <w:numPr>
          <w:ilvl w:val="0"/>
          <w:numId w:val="0"/>
        </w:numPr>
        <w:ind w:left="425"/>
      </w:pPr>
    </w:p>
    <w:p w14:paraId="6B66DA75" w14:textId="77777777" w:rsidR="003F56BD" w:rsidRDefault="003F56BD" w:rsidP="003F56BD">
      <w:pPr>
        <w:rPr>
          <w:lang w:eastAsia="en-US"/>
        </w:rPr>
      </w:pPr>
    </w:p>
    <w:p w14:paraId="655F0C4B" w14:textId="77777777" w:rsidR="003F56BD" w:rsidRDefault="003F56BD" w:rsidP="003F56BD">
      <w:pPr>
        <w:rPr>
          <w:lang w:eastAsia="en-US"/>
        </w:rPr>
      </w:pPr>
    </w:p>
    <w:p w14:paraId="412A197E" w14:textId="2AA9B77A" w:rsidR="00163861" w:rsidRPr="00163861" w:rsidRDefault="00AA6027" w:rsidP="00E53685">
      <w:pPr>
        <w:pStyle w:val="Heading3"/>
      </w:pPr>
      <w:r>
        <w:t>R</w:t>
      </w:r>
      <w:r w:rsidR="00163861" w:rsidRPr="00163861">
        <w:t>esponsible Retailing – Mandatory Controls</w:t>
      </w:r>
    </w:p>
    <w:p w14:paraId="0720CAD9" w14:textId="7E622827" w:rsidR="00163861" w:rsidRPr="00F33F56" w:rsidRDefault="00163861" w:rsidP="006C1BC8">
      <w:pPr>
        <w:pStyle w:val="VH12"/>
      </w:pPr>
      <w:r w:rsidRPr="00431180">
        <w:rPr>
          <w:rFonts w:cs="Segoe UI Symbol"/>
        </w:rPr>
        <w:t>☐</w:t>
      </w:r>
      <w:r w:rsidRPr="00431180">
        <w:t xml:space="preserve"> </w:t>
      </w:r>
      <w:r w:rsidR="00F33F56">
        <w:tab/>
      </w:r>
      <w:r w:rsidRPr="00F33F56">
        <w:t>Operate a Challenge 25 age</w:t>
      </w:r>
      <w:r w:rsidRPr="00F33F56">
        <w:noBreakHyphen/>
        <w:t>verification policy and refuse service where ID is not provided.</w:t>
      </w:r>
    </w:p>
    <w:p w14:paraId="101292AB" w14:textId="46CB17C6" w:rsidR="00163861" w:rsidRPr="00F33F56" w:rsidRDefault="00163861" w:rsidP="006C1BC8">
      <w:pPr>
        <w:pStyle w:val="VH12"/>
      </w:pPr>
      <w:r w:rsidRPr="00F33F56">
        <w:t>☐</w:t>
      </w:r>
      <w:r w:rsidR="00F33F56" w:rsidRPr="00F33F56">
        <w:tab/>
      </w:r>
      <w:r w:rsidRPr="00F33F56">
        <w:t>Maintain a Refusals/Incidents Log and make it available to the Committee upon request.</w:t>
      </w:r>
    </w:p>
    <w:p w14:paraId="412148B5" w14:textId="7D0826FF" w:rsidR="00014169" w:rsidRPr="00F33F56" w:rsidRDefault="00163861" w:rsidP="006C1BC8">
      <w:pPr>
        <w:pStyle w:val="VH12"/>
      </w:pPr>
      <w:r w:rsidRPr="00F33F56">
        <w:t xml:space="preserve">☐ </w:t>
      </w:r>
      <w:r w:rsidR="00F33F56" w:rsidRPr="00F33F56">
        <w:tab/>
      </w:r>
      <w:r w:rsidR="009E07E8" w:rsidRPr="009E07E8">
        <w:t>Prevent sales or supply of alcohol to persons who are drunk</w:t>
      </w:r>
      <w:r w:rsidR="00014169">
        <w:t>.</w:t>
      </w:r>
    </w:p>
    <w:p w14:paraId="7EEE6CB0" w14:textId="5DA59CF2" w:rsidR="00014169" w:rsidRDefault="00014169" w:rsidP="006C1BC8">
      <w:pPr>
        <w:pStyle w:val="VH12"/>
      </w:pPr>
      <w:r w:rsidRPr="00F33F56">
        <w:t xml:space="preserve">☐ </w:t>
      </w:r>
      <w:r w:rsidRPr="00F33F56">
        <w:tab/>
      </w:r>
      <w:r w:rsidR="009E07E8" w:rsidRPr="009E07E8">
        <w:t>Ensure no alcohol is sold or supplied to under-18s</w:t>
      </w:r>
      <w:r>
        <w:t>.</w:t>
      </w:r>
    </w:p>
    <w:p w14:paraId="6C3ED70D" w14:textId="78E74A6F" w:rsidR="00163861" w:rsidRPr="00F33F56" w:rsidRDefault="00163861" w:rsidP="006C1BC8">
      <w:pPr>
        <w:pStyle w:val="VH12"/>
      </w:pPr>
      <w:r w:rsidRPr="00F33F56">
        <w:t xml:space="preserve">☐ </w:t>
      </w:r>
      <w:r w:rsidR="00F33F56" w:rsidRPr="00F33F56">
        <w:tab/>
      </w:r>
      <w:r w:rsidRPr="00F33F56">
        <w:t>Ensure no alcohol is taken outside if prohibited by the licence/conditions, and no glassware is used outdoors if directed.</w:t>
      </w:r>
    </w:p>
    <w:p w14:paraId="41CD0276" w14:textId="1B4AEC28" w:rsidR="00163861" w:rsidRPr="00F33F56" w:rsidRDefault="00163861" w:rsidP="006C1BC8">
      <w:pPr>
        <w:pStyle w:val="VH12"/>
      </w:pPr>
      <w:r w:rsidRPr="00F33F56">
        <w:t xml:space="preserve">☐ </w:t>
      </w:r>
      <w:r w:rsidR="00F33F56" w:rsidRPr="00F33F56">
        <w:tab/>
      </w:r>
      <w:r w:rsidRPr="00F33F56">
        <w:t>Provide trained/competent staff</w:t>
      </w:r>
      <w:r w:rsidR="00014169">
        <w:t xml:space="preserve">, aged 18+, </w:t>
      </w:r>
      <w:r w:rsidRPr="00F33F56">
        <w:t>and adequate supervision of the bar area.</w:t>
      </w:r>
    </w:p>
    <w:p w14:paraId="70E442B4" w14:textId="3C776B78" w:rsidR="00163861" w:rsidRPr="00431180" w:rsidRDefault="00163861" w:rsidP="006C1BC8">
      <w:pPr>
        <w:pStyle w:val="VH12"/>
      </w:pPr>
      <w:r w:rsidRPr="00F33F56">
        <w:t xml:space="preserve">☐ </w:t>
      </w:r>
      <w:r w:rsidR="00F33F56" w:rsidRPr="00F33F56">
        <w:tab/>
      </w:r>
      <w:r w:rsidRPr="00F33F56">
        <w:t>Cease all sales at the authorised</w:t>
      </w:r>
      <w:r w:rsidRPr="00431180">
        <w:t xml:space="preserve"> finish time and support a quiet, orderly departure.</w:t>
      </w:r>
    </w:p>
    <w:p w14:paraId="7FDFEB6C" w14:textId="5D56F614" w:rsidR="00163861" w:rsidRPr="00163861" w:rsidRDefault="00163861" w:rsidP="00E502F3">
      <w:pPr>
        <w:pStyle w:val="Heading3"/>
      </w:pPr>
      <w:r w:rsidRPr="00163861">
        <w:t>Declarations</w:t>
      </w:r>
    </w:p>
    <w:p w14:paraId="4C578E23" w14:textId="77777777" w:rsidR="00163861" w:rsidRPr="00431180" w:rsidRDefault="00163861" w:rsidP="006C1BC8">
      <w:pPr>
        <w:pStyle w:val="VH1"/>
      </w:pPr>
      <w:r w:rsidRPr="00431180">
        <w:t>By signing below, the Hirer and Bar Operator confirm they have read and will comply with:</w:t>
      </w:r>
    </w:p>
    <w:p w14:paraId="55F4B0F3" w14:textId="2E36C985" w:rsidR="00163861" w:rsidRPr="00431180" w:rsidRDefault="00F33566" w:rsidP="00431180">
      <w:pPr>
        <w:pStyle w:val="VH4"/>
      </w:pPr>
      <w:r>
        <w:t xml:space="preserve">Current </w:t>
      </w:r>
      <w:r w:rsidR="00163861" w:rsidRPr="00431180">
        <w:t xml:space="preserve">Terms &amp; Conditions of Hire </w:t>
      </w:r>
    </w:p>
    <w:p w14:paraId="27354B1F" w14:textId="5483ABFD" w:rsidR="00163861" w:rsidRPr="00431180" w:rsidRDefault="00163861" w:rsidP="00431180">
      <w:pPr>
        <w:pStyle w:val="VH4"/>
      </w:pPr>
      <w:r w:rsidRPr="00431180">
        <w:t>The Hall Premises Licence conditions and hours, and any TEN granted for this event</w:t>
      </w:r>
    </w:p>
    <w:p w14:paraId="4BEB9FC9" w14:textId="77777777" w:rsidR="00431180" w:rsidRDefault="00163861" w:rsidP="00431180">
      <w:pPr>
        <w:pStyle w:val="VH4"/>
      </w:pPr>
      <w:r w:rsidRPr="00431180">
        <w:t>All laws on the sale and supply of alcohol, including the Licensing Act 2003</w:t>
      </w:r>
    </w:p>
    <w:p w14:paraId="432637B1" w14:textId="77777777" w:rsidR="00E03D54" w:rsidRPr="00431180" w:rsidRDefault="00E03D54" w:rsidP="00E03D54">
      <w:pPr>
        <w:pStyle w:val="VH4"/>
        <w:numPr>
          <w:ilvl w:val="0"/>
          <w:numId w:val="0"/>
        </w:numPr>
        <w:ind w:left="709"/>
      </w:pPr>
    </w:p>
    <w:p w14:paraId="1CE79ADD" w14:textId="11CA5D64" w:rsidR="00163861" w:rsidRPr="00431180" w:rsidRDefault="001378BD" w:rsidP="006C1BC8">
      <w:pPr>
        <w:pStyle w:val="VH1"/>
      </w:pPr>
      <w:r>
        <w:t>I</w:t>
      </w:r>
      <w:r w:rsidR="00C222CC">
        <w:t xml:space="preserve">/We, the undersigned, </w:t>
      </w:r>
      <w:r w:rsidR="00163861" w:rsidRPr="00431180">
        <w:t xml:space="preserve">understand that </w:t>
      </w:r>
      <w:r w:rsidR="00E54A21" w:rsidRPr="00431180">
        <w:t>non-compliance</w:t>
      </w:r>
      <w:r w:rsidR="00163861" w:rsidRPr="00431180">
        <w:t xml:space="preserve"> may result in the event being stopped and future bookings refused.</w:t>
      </w:r>
    </w:p>
    <w:tbl>
      <w:tblPr>
        <w:tblStyle w:val="TableGrid"/>
        <w:tblW w:w="9493" w:type="dxa"/>
        <w:tblBorders>
          <w:top w:val="dotted" w:sz="4" w:space="0" w:color="330080" w:themeColor="accent6" w:themeShade="80"/>
          <w:left w:val="dotted" w:sz="4" w:space="0" w:color="330080" w:themeColor="accent6" w:themeShade="80"/>
          <w:bottom w:val="dotted" w:sz="4" w:space="0" w:color="330080" w:themeColor="accent6" w:themeShade="80"/>
          <w:right w:val="dotted" w:sz="4" w:space="0" w:color="330080" w:themeColor="accent6" w:themeShade="80"/>
          <w:insideH w:val="dotted" w:sz="4" w:space="0" w:color="330080" w:themeColor="accent6" w:themeShade="80"/>
          <w:insideV w:val="dotted" w:sz="4" w:space="0" w:color="330080" w:themeColor="accent6" w:themeShade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5"/>
        <w:gridCol w:w="4536"/>
        <w:gridCol w:w="1276"/>
        <w:gridCol w:w="1276"/>
      </w:tblGrid>
      <w:tr w:rsidR="00C222CC" w:rsidRPr="00386D89" w14:paraId="605A1BE9" w14:textId="77777777" w:rsidTr="00816EC6">
        <w:trPr>
          <w:trHeight w:val="624"/>
        </w:trPr>
        <w:tc>
          <w:tcPr>
            <w:tcW w:w="2405" w:type="dxa"/>
            <w:vAlign w:val="center"/>
          </w:tcPr>
          <w:p w14:paraId="658203A0" w14:textId="62607B4D" w:rsidR="00C222CC" w:rsidRPr="002A1A06" w:rsidRDefault="00C222CC" w:rsidP="00C222CC">
            <w:pPr>
              <w:pStyle w:val="VH3"/>
              <w:rPr>
                <w:bCs/>
              </w:rPr>
            </w:pPr>
            <w:r>
              <w:rPr>
                <w:bCs/>
              </w:rPr>
              <w:t xml:space="preserve">Hirer </w:t>
            </w:r>
            <w:r w:rsidRPr="002A1A06">
              <w:rPr>
                <w:bCs/>
              </w:rPr>
              <w:t xml:space="preserve"> </w:t>
            </w:r>
          </w:p>
        </w:tc>
        <w:tc>
          <w:tcPr>
            <w:tcW w:w="7088" w:type="dxa"/>
            <w:gridSpan w:val="3"/>
            <w:vAlign w:val="center"/>
          </w:tcPr>
          <w:p w14:paraId="47D20D6E" w14:textId="1A3AF476" w:rsidR="00C222CC" w:rsidRPr="00386D89" w:rsidRDefault="001378BD" w:rsidP="00C222CC">
            <w:pPr>
              <w:pStyle w:val="VH3"/>
            </w:pPr>
            <w:r>
              <w:t>Signed:</w:t>
            </w:r>
          </w:p>
        </w:tc>
      </w:tr>
      <w:tr w:rsidR="001378BD" w:rsidRPr="004E4B9E" w14:paraId="06B05EAA" w14:textId="77777777" w:rsidTr="001378B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405" w:type="dxa"/>
            <w:vAlign w:val="center"/>
          </w:tcPr>
          <w:p w14:paraId="797AD371" w14:textId="55ABAAE7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  <w:r w:rsidRPr="004E4B9E">
              <w:rPr>
                <w:b w:val="0"/>
                <w:bCs/>
              </w:rPr>
              <w:t>Name:</w:t>
            </w:r>
          </w:p>
        </w:tc>
        <w:tc>
          <w:tcPr>
            <w:tcW w:w="4536" w:type="dxa"/>
            <w:vAlign w:val="center"/>
          </w:tcPr>
          <w:p w14:paraId="780E9700" w14:textId="396DFB95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</w:p>
        </w:tc>
        <w:tc>
          <w:tcPr>
            <w:tcW w:w="1276" w:type="dxa"/>
            <w:vAlign w:val="center"/>
          </w:tcPr>
          <w:p w14:paraId="62C3CC11" w14:textId="30B56199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  <w:r w:rsidRPr="004E4B9E">
              <w:rPr>
                <w:b w:val="0"/>
                <w:bCs/>
              </w:rPr>
              <w:t>Date:</w:t>
            </w:r>
          </w:p>
        </w:tc>
        <w:tc>
          <w:tcPr>
            <w:tcW w:w="1276" w:type="dxa"/>
            <w:vAlign w:val="center"/>
          </w:tcPr>
          <w:p w14:paraId="0C7885C4" w14:textId="189EB9C9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</w:p>
        </w:tc>
      </w:tr>
      <w:tr w:rsidR="001378BD" w:rsidRPr="00771EE3" w14:paraId="23A18117" w14:textId="77777777" w:rsidTr="00816EC6">
        <w:trPr>
          <w:trHeight w:val="624"/>
        </w:trPr>
        <w:tc>
          <w:tcPr>
            <w:tcW w:w="2405" w:type="dxa"/>
            <w:vAlign w:val="center"/>
          </w:tcPr>
          <w:p w14:paraId="7BEDA982" w14:textId="14852543" w:rsidR="00C222CC" w:rsidRPr="00771EE3" w:rsidRDefault="00C222CC" w:rsidP="00C222CC">
            <w:pPr>
              <w:pStyle w:val="VH3"/>
            </w:pPr>
            <w:r>
              <w:t>Bar Operator</w:t>
            </w:r>
          </w:p>
        </w:tc>
        <w:tc>
          <w:tcPr>
            <w:tcW w:w="7088" w:type="dxa"/>
            <w:gridSpan w:val="3"/>
            <w:vAlign w:val="center"/>
          </w:tcPr>
          <w:p w14:paraId="678CE7B2" w14:textId="5090778E" w:rsidR="00C222CC" w:rsidRPr="00771EE3" w:rsidRDefault="001378BD" w:rsidP="00C222CC">
            <w:pPr>
              <w:pStyle w:val="VH3"/>
            </w:pPr>
            <w:r>
              <w:t>Signed</w:t>
            </w:r>
          </w:p>
        </w:tc>
      </w:tr>
      <w:tr w:rsidR="001378BD" w:rsidRPr="004E4B9E" w14:paraId="6513AAB3" w14:textId="77777777" w:rsidTr="001378B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405" w:type="dxa"/>
            <w:vAlign w:val="center"/>
          </w:tcPr>
          <w:p w14:paraId="38F0206A" w14:textId="2DA8E3BC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  <w:r w:rsidRPr="004E4B9E">
              <w:rPr>
                <w:b w:val="0"/>
                <w:bCs/>
              </w:rPr>
              <w:t>Name:</w:t>
            </w:r>
          </w:p>
        </w:tc>
        <w:tc>
          <w:tcPr>
            <w:tcW w:w="4536" w:type="dxa"/>
            <w:vAlign w:val="center"/>
          </w:tcPr>
          <w:p w14:paraId="6F185407" w14:textId="4B59442B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</w:p>
        </w:tc>
        <w:tc>
          <w:tcPr>
            <w:tcW w:w="1276" w:type="dxa"/>
            <w:vAlign w:val="center"/>
          </w:tcPr>
          <w:p w14:paraId="135C825D" w14:textId="2B0AF199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  <w:r w:rsidRPr="004E4B9E">
              <w:rPr>
                <w:b w:val="0"/>
                <w:bCs/>
              </w:rPr>
              <w:t>Date:</w:t>
            </w:r>
          </w:p>
        </w:tc>
        <w:tc>
          <w:tcPr>
            <w:tcW w:w="1276" w:type="dxa"/>
            <w:vAlign w:val="center"/>
          </w:tcPr>
          <w:p w14:paraId="5F01D9F6" w14:textId="3A98F293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</w:p>
        </w:tc>
      </w:tr>
    </w:tbl>
    <w:p w14:paraId="0436FBC3" w14:textId="77777777" w:rsidR="003F6039" w:rsidRDefault="003F6039" w:rsidP="005E1F8E">
      <w:pPr>
        <w:pStyle w:val="VH1"/>
      </w:pPr>
    </w:p>
    <w:p w14:paraId="070E364C" w14:textId="54CF2BC3" w:rsidR="009214ED" w:rsidRPr="00FD786B" w:rsidRDefault="00816EC6" w:rsidP="00FD786B">
      <w:pPr>
        <w:pStyle w:val="VH1"/>
      </w:pPr>
      <w:r>
        <w:rPr>
          <w:b/>
          <w:bCs/>
        </w:rPr>
        <w:t xml:space="preserve">Once </w:t>
      </w:r>
      <w:r w:rsidR="006F330E">
        <w:rPr>
          <w:b/>
          <w:bCs/>
        </w:rPr>
        <w:t>completed and signed, p</w:t>
      </w:r>
      <w:r w:rsidR="003F6039" w:rsidRPr="00816EC6">
        <w:rPr>
          <w:b/>
          <w:bCs/>
        </w:rPr>
        <w:t>lease return to Lytchett Matravers Village Hall Management Committee</w:t>
      </w:r>
      <w:r w:rsidR="006F330E">
        <w:rPr>
          <w:b/>
          <w:bCs/>
        </w:rPr>
        <w:t xml:space="preserve"> by emailing to: </w:t>
      </w:r>
      <w:r w:rsidR="005E1F8E" w:rsidRPr="00A222F2">
        <w:rPr>
          <w:b/>
          <w:bCs/>
          <w:i/>
          <w:iCs/>
          <w:color w:val="4C00BF" w:themeColor="accent6" w:themeShade="BF"/>
        </w:rPr>
        <w:t>Enquiries@lytchettmatraversvhall.co.uk</w:t>
      </w:r>
      <w:r w:rsidR="005E1F8E" w:rsidRPr="003F6039">
        <w:br/>
      </w:r>
      <w:r w:rsidR="005E1F8E">
        <w:t>or by hand/post to the Village Hall post-box:</w:t>
      </w:r>
      <w:r w:rsidR="006F330E">
        <w:t xml:space="preserve"> </w:t>
      </w:r>
      <w:r w:rsidR="005E1F8E">
        <w:t xml:space="preserve">Lytchett Matravers Village Hall, </w:t>
      </w:r>
      <w:r w:rsidR="005E1F8E">
        <w:rPr>
          <w:noProof/>
        </w:rPr>
        <w:t xml:space="preserve">Vineyard Close, </w:t>
      </w:r>
      <w:r w:rsidR="005E1F8E" w:rsidRPr="00D72EBE">
        <w:rPr>
          <w:noProof/>
        </w:rPr>
        <w:t>Lytchett Matravers</w:t>
      </w:r>
      <w:r w:rsidR="005E1F8E">
        <w:rPr>
          <w:noProof/>
        </w:rPr>
        <w:t xml:space="preserve">, </w:t>
      </w:r>
      <w:r w:rsidR="005E1F8E" w:rsidRPr="00D72EBE">
        <w:rPr>
          <w:noProof/>
        </w:rPr>
        <w:t>Dorset</w:t>
      </w:r>
      <w:r w:rsidR="005E1F8E">
        <w:rPr>
          <w:noProof/>
        </w:rPr>
        <w:t xml:space="preserve">, </w:t>
      </w:r>
      <w:r w:rsidR="005E1F8E" w:rsidRPr="00D72EBE">
        <w:rPr>
          <w:noProof/>
        </w:rPr>
        <w:t>BH16 6DD</w:t>
      </w:r>
    </w:p>
    <w:p w14:paraId="18E97935" w14:textId="245544A3" w:rsidR="00163861" w:rsidRDefault="00163861" w:rsidP="00E502F3">
      <w:pPr>
        <w:pStyle w:val="Heading3"/>
      </w:pPr>
      <w:r w:rsidRPr="00163861">
        <w:t>Committee Authorisation (to be completed by LMVHMC)</w:t>
      </w:r>
    </w:p>
    <w:p w14:paraId="5F905BBE" w14:textId="662C2AB4" w:rsidR="007F4E99" w:rsidRDefault="007F4E99" w:rsidP="00C33A35">
      <w:pPr>
        <w:pStyle w:val="VH1"/>
        <w:rPr>
          <w:rStyle w:val="VH1Char"/>
          <w:b w:val="0"/>
          <w:bCs w:val="0"/>
        </w:rPr>
      </w:pPr>
      <w:r w:rsidRPr="00C33A35">
        <w:t xml:space="preserve">☐ </w:t>
      </w:r>
      <w:r w:rsidRPr="00C33A35">
        <w:rPr>
          <w:rStyle w:val="VH1Char"/>
          <w:b w:val="0"/>
          <w:bCs w:val="0"/>
        </w:rPr>
        <w:t xml:space="preserve">This application is </w:t>
      </w:r>
      <w:r w:rsidR="005B49EB" w:rsidRPr="005B49EB">
        <w:t>APPROVED for the event shown in Section 2, subject to the Hall premises licence hours and any conditions or notes below.</w:t>
      </w:r>
    </w:p>
    <w:p w14:paraId="08E49462" w14:textId="77777777" w:rsidR="00566606" w:rsidRPr="00C33A35" w:rsidRDefault="00566606" w:rsidP="00C33A35">
      <w:pPr>
        <w:pStyle w:val="VH1"/>
      </w:pPr>
    </w:p>
    <w:p w14:paraId="1E501106" w14:textId="6A70D73F" w:rsidR="007F4E99" w:rsidRPr="00C33A35" w:rsidRDefault="007F4E99" w:rsidP="00C33A35">
      <w:pPr>
        <w:pStyle w:val="VH1"/>
      </w:pPr>
      <w:r w:rsidRPr="00C33A35">
        <w:t>☐ This application is REFUSED. You are NOT AUTHORISED to sell</w:t>
      </w:r>
      <w:r w:rsidR="00C33A35">
        <w:t>/</w:t>
      </w:r>
      <w:r w:rsidRPr="00C33A35">
        <w:t>supply alcohol at the Hall for this event.</w:t>
      </w:r>
    </w:p>
    <w:p w14:paraId="39BBE90B" w14:textId="6142D39D" w:rsidR="00163861" w:rsidRPr="00950A40" w:rsidRDefault="00163861" w:rsidP="006C1BC8">
      <w:pPr>
        <w:pStyle w:val="VH1"/>
        <w:rPr>
          <w:rStyle w:val="Emphasis"/>
        </w:rPr>
      </w:pPr>
    </w:p>
    <w:tbl>
      <w:tblPr>
        <w:tblStyle w:val="TableGrid"/>
        <w:tblW w:w="9493" w:type="dxa"/>
        <w:tblBorders>
          <w:top w:val="dotted" w:sz="4" w:space="0" w:color="330080" w:themeColor="accent6" w:themeShade="80"/>
          <w:left w:val="dotted" w:sz="4" w:space="0" w:color="330080" w:themeColor="accent6" w:themeShade="80"/>
          <w:bottom w:val="dotted" w:sz="4" w:space="0" w:color="330080" w:themeColor="accent6" w:themeShade="80"/>
          <w:right w:val="dotted" w:sz="4" w:space="0" w:color="330080" w:themeColor="accent6" w:themeShade="80"/>
          <w:insideH w:val="dotted" w:sz="4" w:space="0" w:color="330080" w:themeColor="accent6" w:themeShade="80"/>
          <w:insideV w:val="dotted" w:sz="4" w:space="0" w:color="330080" w:themeColor="accent6" w:themeShade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5"/>
        <w:gridCol w:w="4536"/>
        <w:gridCol w:w="1276"/>
        <w:gridCol w:w="1276"/>
      </w:tblGrid>
      <w:tr w:rsidR="001378BD" w:rsidRPr="00386D89" w14:paraId="0ABB06BB" w14:textId="77777777" w:rsidTr="00816EC6">
        <w:trPr>
          <w:trHeight w:val="624"/>
        </w:trPr>
        <w:tc>
          <w:tcPr>
            <w:tcW w:w="2405" w:type="dxa"/>
            <w:vAlign w:val="center"/>
          </w:tcPr>
          <w:p w14:paraId="6AF8196A" w14:textId="592B6D73" w:rsidR="001378BD" w:rsidRPr="002A1A06" w:rsidRDefault="001378BD" w:rsidP="00F60FA9">
            <w:pPr>
              <w:pStyle w:val="VH3"/>
              <w:rPr>
                <w:bCs/>
              </w:rPr>
            </w:pPr>
            <w:r>
              <w:rPr>
                <w:bCs/>
              </w:rPr>
              <w:t>Committee Member</w:t>
            </w:r>
          </w:p>
        </w:tc>
        <w:tc>
          <w:tcPr>
            <w:tcW w:w="7088" w:type="dxa"/>
            <w:gridSpan w:val="3"/>
            <w:vAlign w:val="center"/>
          </w:tcPr>
          <w:p w14:paraId="4AF3EC3F" w14:textId="77777777" w:rsidR="001378BD" w:rsidRPr="00386D89" w:rsidRDefault="001378BD" w:rsidP="00F60FA9">
            <w:pPr>
              <w:pStyle w:val="VH3"/>
            </w:pPr>
            <w:r>
              <w:t>Signed:</w:t>
            </w:r>
          </w:p>
        </w:tc>
      </w:tr>
      <w:tr w:rsidR="001378BD" w:rsidRPr="004E4B9E" w14:paraId="71DDC746" w14:textId="77777777" w:rsidTr="00F60FA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405" w:type="dxa"/>
            <w:vAlign w:val="center"/>
          </w:tcPr>
          <w:p w14:paraId="43FDDF3E" w14:textId="77777777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  <w:r w:rsidRPr="004E4B9E">
              <w:rPr>
                <w:b w:val="0"/>
                <w:bCs/>
              </w:rPr>
              <w:t>Name:</w:t>
            </w:r>
          </w:p>
        </w:tc>
        <w:tc>
          <w:tcPr>
            <w:tcW w:w="4536" w:type="dxa"/>
            <w:vAlign w:val="center"/>
          </w:tcPr>
          <w:p w14:paraId="7D6A26E9" w14:textId="77777777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</w:p>
        </w:tc>
        <w:tc>
          <w:tcPr>
            <w:tcW w:w="1276" w:type="dxa"/>
            <w:vAlign w:val="center"/>
          </w:tcPr>
          <w:p w14:paraId="6C63AD3B" w14:textId="77777777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  <w:r w:rsidRPr="004E4B9E">
              <w:rPr>
                <w:b w:val="0"/>
                <w:bCs/>
              </w:rPr>
              <w:t>Date:</w:t>
            </w:r>
          </w:p>
        </w:tc>
        <w:tc>
          <w:tcPr>
            <w:tcW w:w="1276" w:type="dxa"/>
            <w:vAlign w:val="center"/>
          </w:tcPr>
          <w:p w14:paraId="46F9A28D" w14:textId="77777777" w:rsidR="001378BD" w:rsidRPr="004E4B9E" w:rsidRDefault="001378BD" w:rsidP="00F60FA9">
            <w:pPr>
              <w:pStyle w:val="VH3"/>
              <w:rPr>
                <w:b w:val="0"/>
                <w:bCs/>
              </w:rPr>
            </w:pPr>
          </w:p>
        </w:tc>
      </w:tr>
      <w:tr w:rsidR="009F2CD2" w:rsidRPr="00386D89" w14:paraId="0F8E4AC9" w14:textId="77777777" w:rsidTr="00816EC6">
        <w:trPr>
          <w:trHeight w:val="57"/>
        </w:trPr>
        <w:tc>
          <w:tcPr>
            <w:tcW w:w="2405" w:type="dxa"/>
            <w:vAlign w:val="center"/>
          </w:tcPr>
          <w:p w14:paraId="72970C22" w14:textId="00971DD0" w:rsidR="009F2CD2" w:rsidRPr="002A1A06" w:rsidRDefault="009F2CD2" w:rsidP="00F60FA9">
            <w:pPr>
              <w:pStyle w:val="VH3"/>
              <w:rPr>
                <w:bCs/>
              </w:rPr>
            </w:pPr>
            <w:r>
              <w:rPr>
                <w:bCs/>
              </w:rPr>
              <w:t>Any Conditions or Notes</w:t>
            </w:r>
          </w:p>
        </w:tc>
        <w:tc>
          <w:tcPr>
            <w:tcW w:w="7088" w:type="dxa"/>
            <w:gridSpan w:val="3"/>
            <w:vAlign w:val="center"/>
          </w:tcPr>
          <w:p w14:paraId="6BFDEA61" w14:textId="77777777" w:rsidR="009F2CD2" w:rsidRDefault="009F2CD2" w:rsidP="00F60FA9">
            <w:pPr>
              <w:pStyle w:val="VH3"/>
            </w:pPr>
          </w:p>
          <w:p w14:paraId="5C96CDA2" w14:textId="77777777" w:rsidR="003279CD" w:rsidRDefault="003279CD" w:rsidP="00F60FA9">
            <w:pPr>
              <w:pStyle w:val="VH3"/>
            </w:pPr>
          </w:p>
          <w:p w14:paraId="75D904D2" w14:textId="77777777" w:rsidR="003279CD" w:rsidRDefault="003279CD" w:rsidP="00F60FA9">
            <w:pPr>
              <w:pStyle w:val="VH3"/>
            </w:pPr>
          </w:p>
          <w:p w14:paraId="50B440D5" w14:textId="77777777" w:rsidR="003279CD" w:rsidRDefault="003279CD" w:rsidP="00F60FA9">
            <w:pPr>
              <w:pStyle w:val="VH3"/>
            </w:pPr>
          </w:p>
          <w:p w14:paraId="4F7FB0F9" w14:textId="77777777" w:rsidR="003279CD" w:rsidRDefault="003279CD" w:rsidP="00F60FA9">
            <w:pPr>
              <w:pStyle w:val="VH3"/>
            </w:pPr>
          </w:p>
          <w:p w14:paraId="6EB379F5" w14:textId="77777777" w:rsidR="003279CD" w:rsidRDefault="003279CD" w:rsidP="00F60FA9">
            <w:pPr>
              <w:pStyle w:val="VH3"/>
            </w:pPr>
          </w:p>
          <w:p w14:paraId="27B96CC3" w14:textId="6AA00729" w:rsidR="003279CD" w:rsidRPr="00386D89" w:rsidRDefault="003279CD" w:rsidP="00F60FA9">
            <w:pPr>
              <w:pStyle w:val="VH3"/>
            </w:pPr>
          </w:p>
        </w:tc>
      </w:tr>
    </w:tbl>
    <w:p w14:paraId="417D3D72" w14:textId="77777777" w:rsidR="00FD3706" w:rsidRDefault="00FD3706" w:rsidP="006C1BC8">
      <w:pPr>
        <w:pStyle w:val="VH1"/>
      </w:pPr>
    </w:p>
    <w:sectPr w:rsidR="00FD3706" w:rsidSect="006F07C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07" w:right="1134" w:bottom="709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6BCBF" w14:textId="77777777" w:rsidR="00E759AD" w:rsidRDefault="00E759AD" w:rsidP="005D2DCF">
      <w:r>
        <w:separator/>
      </w:r>
    </w:p>
  </w:endnote>
  <w:endnote w:type="continuationSeparator" w:id="0">
    <w:p w14:paraId="0B569A6A" w14:textId="77777777" w:rsidR="00E759AD" w:rsidRDefault="00E759AD" w:rsidP="005D2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29E76" w14:textId="18D84796" w:rsidR="00EB4C22" w:rsidRDefault="00BA6EE7" w:rsidP="003C1B3E">
    <w:pPr>
      <w:pStyle w:val="VHFoot"/>
      <w:pBdr>
        <w:top w:val="single" w:sz="4" w:space="1" w:color="auto"/>
      </w:pBdr>
    </w:pPr>
    <w:r w:rsidRPr="00CB4AE4">
      <w:rPr>
        <w:noProof/>
      </w:rPr>
      <w:t>Charity No: 301148</w:t>
    </w:r>
    <w:r>
      <w:rPr>
        <w:noProof/>
      </w:rPr>
      <w:t xml:space="preserve"> </w:t>
    </w:r>
    <w:r w:rsidR="009222A0">
      <w:rPr>
        <w:noProof/>
      </w:rPr>
      <w:tab/>
    </w:r>
    <w:r w:rsidR="009222A0">
      <w:rPr>
        <w:noProof/>
      </w:rPr>
      <w:tab/>
    </w:r>
    <w:sdt>
      <w:sdtPr>
        <w:id w:val="131538466"/>
        <w:docPartObj>
          <w:docPartGallery w:val="Page Numbers (Bottom of Page)"/>
          <w:docPartUnique/>
        </w:docPartObj>
      </w:sdtPr>
      <w:sdtEndPr/>
      <w:sdtContent>
        <w:sdt>
          <w:sdtPr>
            <w:id w:val="1259863903"/>
            <w:docPartObj>
              <w:docPartGallery w:val="Page Numbers (Top of Page)"/>
              <w:docPartUnique/>
            </w:docPartObj>
          </w:sdtPr>
          <w:sdtEndPr/>
          <w:sdtContent>
            <w:r w:rsidR="009222A0" w:rsidRPr="00BE1504">
              <w:t xml:space="preserve">Page </w:t>
            </w:r>
            <w:r w:rsidR="009222A0" w:rsidRPr="00BE1504">
              <w:fldChar w:fldCharType="begin"/>
            </w:r>
            <w:r w:rsidR="009222A0" w:rsidRPr="00BE1504">
              <w:instrText>PAGE</w:instrText>
            </w:r>
            <w:r w:rsidR="009222A0" w:rsidRPr="00BE1504">
              <w:fldChar w:fldCharType="separate"/>
            </w:r>
            <w:r w:rsidR="009222A0">
              <w:t>2</w:t>
            </w:r>
            <w:r w:rsidR="009222A0" w:rsidRPr="00BE1504">
              <w:fldChar w:fldCharType="end"/>
            </w:r>
            <w:r w:rsidR="009222A0" w:rsidRPr="00BE1504">
              <w:t xml:space="preserve"> of </w:t>
            </w:r>
            <w:r w:rsidR="009222A0" w:rsidRPr="00BE1504">
              <w:fldChar w:fldCharType="begin"/>
            </w:r>
            <w:r w:rsidR="009222A0" w:rsidRPr="00BE1504">
              <w:instrText>NUMPAGES</w:instrText>
            </w:r>
            <w:r w:rsidR="009222A0" w:rsidRPr="00BE1504">
              <w:fldChar w:fldCharType="separate"/>
            </w:r>
            <w:r w:rsidR="009222A0">
              <w:t>2</w:t>
            </w:r>
            <w:r w:rsidR="009222A0" w:rsidRPr="00BE1504">
              <w:fldChar w:fldCharType="end"/>
            </w:r>
            <w:r w:rsidR="009222A0">
              <w:t xml:space="preserve">  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884B2" w14:textId="146CE09F" w:rsidR="00ED492A" w:rsidRPr="00BA6EE7" w:rsidRDefault="00BA6EE7" w:rsidP="003C1B3E">
    <w:pPr>
      <w:pStyle w:val="VHFoot"/>
      <w:pBdr>
        <w:top w:val="single" w:sz="4" w:space="1" w:color="auto"/>
      </w:pBdr>
    </w:pPr>
    <w:r w:rsidRPr="00CB4AE4">
      <w:rPr>
        <w:noProof/>
      </w:rPr>
      <w:t>Charity No: 301148</w:t>
    </w:r>
    <w:r>
      <w:rPr>
        <w:noProof/>
      </w:rPr>
      <w:t xml:space="preserve"> </w:t>
    </w:r>
    <w:r w:rsidR="00F7521A">
      <w:rPr>
        <w:noProof/>
      </w:rPr>
      <w:tab/>
    </w:r>
    <w:r w:rsidR="00F7521A">
      <w:rPr>
        <w:noProof/>
      </w:rPr>
      <w:tab/>
    </w:r>
    <w:sdt>
      <w:sdtPr>
        <w:id w:val="-311553521"/>
        <w:docPartObj>
          <w:docPartGallery w:val="Page Numbers (Top of Page)"/>
          <w:docPartUnique/>
        </w:docPartObj>
      </w:sdtPr>
      <w:sdtEndPr/>
      <w:sdtContent>
        <w:r w:rsidR="00F7521A" w:rsidRPr="00BE1504">
          <w:t xml:space="preserve">Page </w:t>
        </w:r>
        <w:r w:rsidR="00F7521A" w:rsidRPr="00BE1504">
          <w:fldChar w:fldCharType="begin"/>
        </w:r>
        <w:r w:rsidR="00F7521A" w:rsidRPr="00BE1504">
          <w:instrText>PAGE</w:instrText>
        </w:r>
        <w:r w:rsidR="00F7521A" w:rsidRPr="00BE1504">
          <w:fldChar w:fldCharType="separate"/>
        </w:r>
        <w:r w:rsidR="00F7521A">
          <w:t>1</w:t>
        </w:r>
        <w:r w:rsidR="00F7521A" w:rsidRPr="00BE1504">
          <w:fldChar w:fldCharType="end"/>
        </w:r>
        <w:r w:rsidR="00F7521A" w:rsidRPr="00BE1504">
          <w:t xml:space="preserve"> of </w:t>
        </w:r>
        <w:r w:rsidR="00F7521A" w:rsidRPr="00BE1504">
          <w:fldChar w:fldCharType="begin"/>
        </w:r>
        <w:r w:rsidR="00F7521A" w:rsidRPr="00BE1504">
          <w:instrText>NUMPAGES</w:instrText>
        </w:r>
        <w:r w:rsidR="00F7521A" w:rsidRPr="00BE1504">
          <w:fldChar w:fldCharType="separate"/>
        </w:r>
        <w:r w:rsidR="00F7521A">
          <w:t>2</w:t>
        </w:r>
        <w:r w:rsidR="00F7521A" w:rsidRPr="00BE1504">
          <w:fldChar w:fldCharType="end"/>
        </w:r>
        <w:r w:rsidR="00F7521A">
          <w:t xml:space="preserve">  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07A6E" w14:textId="77777777" w:rsidR="00E759AD" w:rsidRDefault="00E759AD" w:rsidP="005D2DCF">
      <w:r>
        <w:separator/>
      </w:r>
    </w:p>
  </w:footnote>
  <w:footnote w:type="continuationSeparator" w:id="0">
    <w:p w14:paraId="0700A1E6" w14:textId="77777777" w:rsidR="00E759AD" w:rsidRDefault="00E759AD" w:rsidP="005D2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3C4D5" w14:textId="5F374EEB" w:rsidR="00D908CA" w:rsidRDefault="00D908CA" w:rsidP="00D908CA">
    <w:pPr>
      <w:pStyle w:val="VH3Right"/>
      <w:rPr>
        <w:sz w:val="20"/>
        <w:szCs w:val="20"/>
      </w:rPr>
    </w:pPr>
    <w:r w:rsidRPr="00D72EBE">
      <w:t>Lytchett Matravers Village Hall</w:t>
    </w:r>
  </w:p>
  <w:p w14:paraId="5674A49F" w14:textId="77777777" w:rsidR="005D2DCF" w:rsidRDefault="005D2D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55AAC" w14:textId="390B7FD6" w:rsidR="00C80541" w:rsidRPr="0086695D" w:rsidRDefault="00C80541" w:rsidP="00C80541">
    <w:pPr>
      <w:pStyle w:val="VH3Right"/>
    </w:pPr>
    <w:r w:rsidRPr="0086695D">
      <w:t>Lytchett Matravers Village Hall</w:t>
    </w:r>
  </w:p>
  <w:p w14:paraId="71043147" w14:textId="77777777" w:rsidR="00C80541" w:rsidRPr="00D72EBE" w:rsidRDefault="00C80541" w:rsidP="009E5ADE">
    <w:pPr>
      <w:pStyle w:val="VH3c"/>
    </w:pPr>
    <w:r>
      <w:t xml:space="preserve">Vineyard Close, </w:t>
    </w:r>
    <w:r w:rsidRPr="00D72EBE">
      <w:t>Lytchett Matravers</w:t>
    </w:r>
  </w:p>
  <w:p w14:paraId="48E364DC" w14:textId="77777777" w:rsidR="00C80541" w:rsidRDefault="00C80541" w:rsidP="009E5ADE">
    <w:pPr>
      <w:pStyle w:val="VH3c"/>
    </w:pPr>
    <w:r w:rsidRPr="00D72EBE">
      <w:t>Dorset</w:t>
    </w:r>
    <w:r>
      <w:t xml:space="preserve">, </w:t>
    </w:r>
    <w:r w:rsidRPr="00D72EBE">
      <w:t>BH16 6DD</w:t>
    </w:r>
  </w:p>
  <w:p w14:paraId="21CEC793" w14:textId="77777777" w:rsidR="006F07CC" w:rsidRDefault="006F07CC" w:rsidP="009E5ADE">
    <w:pPr>
      <w:pStyle w:val="VH3c"/>
    </w:pPr>
  </w:p>
  <w:p w14:paraId="008731DE" w14:textId="77777777" w:rsidR="006F07CC" w:rsidRDefault="006F07CC" w:rsidP="006F07CC">
    <w:pPr>
      <w:pStyle w:val="VH3c"/>
      <w:rPr>
        <w:b/>
      </w:rPr>
    </w:pPr>
    <w:r w:rsidRPr="00C17EDD">
      <w:t xml:space="preserve">Email: </w:t>
    </w:r>
    <w:hyperlink r:id="rId1" w:history="1">
      <w:r w:rsidRPr="00B36634">
        <w:rPr>
          <w:rStyle w:val="Hyperlink"/>
        </w:rPr>
        <w:t>Enquiries@LytchettMatraversVHall.co.uk</w:t>
      </w:r>
    </w:hyperlink>
  </w:p>
  <w:p w14:paraId="5D90C3B3" w14:textId="7726B824" w:rsidR="006F07CC" w:rsidRDefault="006F07CC" w:rsidP="006F07CC">
    <w:pPr>
      <w:pStyle w:val="VH3c"/>
      <w:rPr>
        <w:rStyle w:val="Hyperlink"/>
        <w:rFonts w:ascii="Cambria" w:hAnsi="Cambria" w:cs="Aptos"/>
      </w:rPr>
    </w:pPr>
    <w:r w:rsidRPr="000924ED">
      <w:t xml:space="preserve">Website: </w:t>
    </w:r>
    <w:hyperlink r:id="rId2" w:history="1">
      <w:r w:rsidRPr="00B36634">
        <w:rPr>
          <w:rStyle w:val="Hyperlink"/>
          <w:rFonts w:ascii="Cambria" w:hAnsi="Cambria" w:cs="Aptos"/>
        </w:rPr>
        <w:t>Lytchett</w:t>
      </w:r>
      <w:r w:rsidR="0001197D">
        <w:rPr>
          <w:rStyle w:val="Hyperlink"/>
          <w:rFonts w:ascii="Cambria" w:hAnsi="Cambria" w:cs="Aptos"/>
        </w:rPr>
        <w:t>M</w:t>
      </w:r>
      <w:r w:rsidRPr="00B36634">
        <w:rPr>
          <w:rStyle w:val="Hyperlink"/>
          <w:rFonts w:ascii="Cambria" w:hAnsi="Cambria" w:cs="Aptos"/>
        </w:rPr>
        <w:t>atraversVHall.co.uk</w:t>
      </w:r>
    </w:hyperlink>
  </w:p>
  <w:p w14:paraId="68181FC2" w14:textId="77777777" w:rsidR="006F07CC" w:rsidRPr="0086695D" w:rsidRDefault="006F07CC" w:rsidP="009E5ADE">
    <w:pPr>
      <w:pStyle w:val="VH3c"/>
    </w:pPr>
  </w:p>
  <w:p w14:paraId="3DB45327" w14:textId="77777777" w:rsidR="0086695D" w:rsidRDefault="0086695D" w:rsidP="008669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24"/>
    <w:multiLevelType w:val="multilevel"/>
    <w:tmpl w:val="03B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11C2C"/>
    <w:multiLevelType w:val="multilevel"/>
    <w:tmpl w:val="DF84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A212C"/>
    <w:multiLevelType w:val="multilevel"/>
    <w:tmpl w:val="610ED048"/>
    <w:lvl w:ilvl="0">
      <w:start w:val="1"/>
      <w:numFmt w:val="none"/>
      <w:lvlText w:val="%1"/>
      <w:lvlJc w:val="left"/>
      <w:rPr>
        <w:rFonts w:cs="Times New Roman" w:hint="default"/>
      </w:rPr>
    </w:lvl>
    <w:lvl w:ilvl="1">
      <w:start w:val="1"/>
      <w:numFmt w:val="none"/>
      <w:lvlText w:val="%2"/>
      <w:lvlJc w:val="left"/>
      <w:rPr>
        <w:rFonts w:cs="Times New Roman" w:hint="default"/>
      </w:rPr>
    </w:lvl>
    <w:lvl w:ilvl="2">
      <w:start w:val="1"/>
      <w:numFmt w:val="decimal"/>
      <w:pStyle w:val="Heading3"/>
      <w:lvlText w:val="%3."/>
      <w:lvlJc w:val="left"/>
      <w:pPr>
        <w:ind w:left="425" w:hanging="425"/>
      </w:pPr>
      <w:rPr>
        <w:rFonts w:cs="Times New Roman" w:hint="default"/>
      </w:rPr>
    </w:lvl>
    <w:lvl w:ilvl="3">
      <w:start w:val="1"/>
      <w:numFmt w:val="decimal"/>
      <w:pStyle w:val="VH7"/>
      <w:lvlText w:val="%3.%4"/>
      <w:lvlJc w:val="left"/>
      <w:pPr>
        <w:tabs>
          <w:tab w:val="num" w:pos="2553"/>
        </w:tabs>
        <w:ind w:left="2553" w:hanging="426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1021" w:hanging="170"/>
      </w:pPr>
      <w:rPr>
        <w:rFonts w:ascii="Symbol" w:hAnsi="Symbol" w:hint="default"/>
        <w:color w:val="auto"/>
      </w:rPr>
    </w:lvl>
    <w:lvl w:ilvl="5">
      <w:start w:val="1"/>
      <w:numFmt w:val="lowerRoman"/>
      <w:lvlRestart w:val="0"/>
      <w:pStyle w:val="VH4c"/>
      <w:lvlText w:val="%6"/>
      <w:lvlJc w:val="left"/>
      <w:pPr>
        <w:ind w:left="1276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16E879AE"/>
    <w:multiLevelType w:val="multilevel"/>
    <w:tmpl w:val="D30C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96C9F"/>
    <w:multiLevelType w:val="multilevel"/>
    <w:tmpl w:val="C79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A733B"/>
    <w:multiLevelType w:val="multilevel"/>
    <w:tmpl w:val="F52C4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5404E"/>
    <w:multiLevelType w:val="hybridMultilevel"/>
    <w:tmpl w:val="0E4A98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05CF6"/>
    <w:multiLevelType w:val="multilevel"/>
    <w:tmpl w:val="079E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E940DE"/>
    <w:multiLevelType w:val="multilevel"/>
    <w:tmpl w:val="8C72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DE3B45"/>
    <w:multiLevelType w:val="hybridMultilevel"/>
    <w:tmpl w:val="A9A25D2A"/>
    <w:lvl w:ilvl="0" w:tplc="A9F00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0080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6053B"/>
    <w:multiLevelType w:val="multilevel"/>
    <w:tmpl w:val="9D44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63F6B"/>
    <w:multiLevelType w:val="multilevel"/>
    <w:tmpl w:val="4DAC3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0706D"/>
    <w:multiLevelType w:val="multilevel"/>
    <w:tmpl w:val="BAD2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BC0602"/>
    <w:multiLevelType w:val="multilevel"/>
    <w:tmpl w:val="3FB4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CD2E4A"/>
    <w:multiLevelType w:val="hybridMultilevel"/>
    <w:tmpl w:val="F44834A4"/>
    <w:lvl w:ilvl="0" w:tplc="F33CD556">
      <w:start w:val="1"/>
      <w:numFmt w:val="decimal"/>
      <w:pStyle w:val="VH4d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E2878"/>
    <w:multiLevelType w:val="multilevel"/>
    <w:tmpl w:val="57C0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0C6436"/>
    <w:multiLevelType w:val="multilevel"/>
    <w:tmpl w:val="5E8ECE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iCs/>
      </w:rPr>
    </w:lvl>
    <w:lvl w:ilvl="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2">
      <w:start w:val="1"/>
      <w:numFmt w:val="bullet"/>
      <w:lvlText w:val="‐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53942E54"/>
    <w:multiLevelType w:val="hybridMultilevel"/>
    <w:tmpl w:val="EE1EA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45535"/>
    <w:multiLevelType w:val="hybridMultilevel"/>
    <w:tmpl w:val="98962D8C"/>
    <w:lvl w:ilvl="0" w:tplc="8A02D9BC">
      <w:start w:val="1"/>
      <w:numFmt w:val="bullet"/>
      <w:pStyle w:val="VH4"/>
      <w:lvlText w:val=""/>
      <w:lvlJc w:val="left"/>
      <w:pPr>
        <w:ind w:left="720" w:hanging="360"/>
      </w:pPr>
      <w:rPr>
        <w:rFonts w:ascii="Symbol" w:hAnsi="Symbol" w:hint="default"/>
        <w:color w:val="330080" w:themeColor="accent6" w:themeShade="8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0080" w:themeColor="accent6" w:themeShade="80"/>
      </w:rPr>
    </w:lvl>
    <w:lvl w:ilvl="2" w:tplc="C8AAC6A2">
      <w:start w:val="1"/>
      <w:numFmt w:val="bullet"/>
      <w:lvlText w:val="-"/>
      <w:lvlJc w:val="left"/>
      <w:pPr>
        <w:ind w:left="2340" w:hanging="360"/>
      </w:pPr>
      <w:rPr>
        <w:rFonts w:ascii="Arial" w:hAnsi="Arial" w:hint="default"/>
        <w:b/>
        <w:i w:val="0"/>
        <w:color w:val="4C00BF" w:themeColor="accent6" w:themeShade="BF"/>
        <w:sz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0725B"/>
    <w:multiLevelType w:val="hybridMultilevel"/>
    <w:tmpl w:val="4CC0F2BA"/>
    <w:lvl w:ilvl="0" w:tplc="9D682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05460F"/>
    <w:multiLevelType w:val="multilevel"/>
    <w:tmpl w:val="C58E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E6CA3"/>
    <w:multiLevelType w:val="multilevel"/>
    <w:tmpl w:val="161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3802D9"/>
    <w:multiLevelType w:val="multilevel"/>
    <w:tmpl w:val="C10A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B35747"/>
    <w:multiLevelType w:val="multilevel"/>
    <w:tmpl w:val="07F8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0469FB"/>
    <w:multiLevelType w:val="hybridMultilevel"/>
    <w:tmpl w:val="B308C18C"/>
    <w:lvl w:ilvl="0" w:tplc="7BDE87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596E2C"/>
    <w:multiLevelType w:val="hybridMultilevel"/>
    <w:tmpl w:val="B81ED268"/>
    <w:lvl w:ilvl="0" w:tplc="570CFF9C">
      <w:start w:val="1"/>
      <w:numFmt w:val="bullet"/>
      <w:pStyle w:val="DMAE3a"/>
      <w:lvlText w:val="‐"/>
      <w:lvlJc w:val="left"/>
      <w:pPr>
        <w:ind w:left="720" w:hanging="360"/>
      </w:pPr>
      <w:rPr>
        <w:rFonts w:ascii="Calibri" w:hAnsi="Calibri" w:hint="default"/>
        <w:color w:val="330080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57964"/>
    <w:multiLevelType w:val="hybridMultilevel"/>
    <w:tmpl w:val="781E73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50D98"/>
    <w:multiLevelType w:val="multilevel"/>
    <w:tmpl w:val="87D6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695988"/>
    <w:multiLevelType w:val="hybridMultilevel"/>
    <w:tmpl w:val="BF4C50A8"/>
    <w:lvl w:ilvl="0" w:tplc="D58CE758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308990">
    <w:abstractNumId w:val="16"/>
  </w:num>
  <w:num w:numId="2" w16cid:durableId="98840230">
    <w:abstractNumId w:val="2"/>
  </w:num>
  <w:num w:numId="3" w16cid:durableId="1271932628">
    <w:abstractNumId w:val="16"/>
  </w:num>
  <w:num w:numId="4" w16cid:durableId="1546483278">
    <w:abstractNumId w:val="2"/>
  </w:num>
  <w:num w:numId="5" w16cid:durableId="1829326793">
    <w:abstractNumId w:val="16"/>
  </w:num>
  <w:num w:numId="6" w16cid:durableId="702949910">
    <w:abstractNumId w:val="2"/>
  </w:num>
  <w:num w:numId="7" w16cid:durableId="1262957550">
    <w:abstractNumId w:val="2"/>
  </w:num>
  <w:num w:numId="8" w16cid:durableId="1715889302">
    <w:abstractNumId w:val="16"/>
  </w:num>
  <w:num w:numId="9" w16cid:durableId="492180252">
    <w:abstractNumId w:val="2"/>
  </w:num>
  <w:num w:numId="10" w16cid:durableId="1429083464">
    <w:abstractNumId w:val="16"/>
  </w:num>
  <w:num w:numId="11" w16cid:durableId="443577654">
    <w:abstractNumId w:val="2"/>
  </w:num>
  <w:num w:numId="12" w16cid:durableId="1843085345">
    <w:abstractNumId w:val="16"/>
  </w:num>
  <w:num w:numId="13" w16cid:durableId="1649046298">
    <w:abstractNumId w:val="2"/>
  </w:num>
  <w:num w:numId="14" w16cid:durableId="1323462138">
    <w:abstractNumId w:val="19"/>
  </w:num>
  <w:num w:numId="15" w16cid:durableId="1925062959">
    <w:abstractNumId w:val="26"/>
  </w:num>
  <w:num w:numId="16" w16cid:durableId="404690892">
    <w:abstractNumId w:val="12"/>
  </w:num>
  <w:num w:numId="17" w16cid:durableId="809710463">
    <w:abstractNumId w:val="17"/>
  </w:num>
  <w:num w:numId="18" w16cid:durableId="1345132859">
    <w:abstractNumId w:val="24"/>
  </w:num>
  <w:num w:numId="19" w16cid:durableId="174392246">
    <w:abstractNumId w:val="14"/>
  </w:num>
  <w:num w:numId="20" w16cid:durableId="215896375">
    <w:abstractNumId w:val="8"/>
  </w:num>
  <w:num w:numId="21" w16cid:durableId="2047829231">
    <w:abstractNumId w:val="11"/>
  </w:num>
  <w:num w:numId="22" w16cid:durableId="771168517">
    <w:abstractNumId w:val="6"/>
  </w:num>
  <w:num w:numId="23" w16cid:durableId="112286712">
    <w:abstractNumId w:val="23"/>
  </w:num>
  <w:num w:numId="24" w16cid:durableId="1697541509">
    <w:abstractNumId w:val="0"/>
  </w:num>
  <w:num w:numId="25" w16cid:durableId="186869450">
    <w:abstractNumId w:val="21"/>
  </w:num>
  <w:num w:numId="26" w16cid:durableId="2089691605">
    <w:abstractNumId w:val="4"/>
  </w:num>
  <w:num w:numId="27" w16cid:durableId="196310161">
    <w:abstractNumId w:val="27"/>
  </w:num>
  <w:num w:numId="28" w16cid:durableId="352537952">
    <w:abstractNumId w:val="10"/>
  </w:num>
  <w:num w:numId="29" w16cid:durableId="2018312788">
    <w:abstractNumId w:val="7"/>
  </w:num>
  <w:num w:numId="30" w16cid:durableId="421997385">
    <w:abstractNumId w:val="1"/>
  </w:num>
  <w:num w:numId="31" w16cid:durableId="650910161">
    <w:abstractNumId w:val="15"/>
  </w:num>
  <w:num w:numId="32" w16cid:durableId="1314213223">
    <w:abstractNumId w:val="5"/>
  </w:num>
  <w:num w:numId="33" w16cid:durableId="1421297577">
    <w:abstractNumId w:val="13"/>
  </w:num>
  <w:num w:numId="34" w16cid:durableId="989093636">
    <w:abstractNumId w:val="20"/>
  </w:num>
  <w:num w:numId="35" w16cid:durableId="16664607">
    <w:abstractNumId w:val="28"/>
  </w:num>
  <w:num w:numId="36" w16cid:durableId="320892361">
    <w:abstractNumId w:val="9"/>
  </w:num>
  <w:num w:numId="37" w16cid:durableId="1391147265">
    <w:abstractNumId w:val="25"/>
  </w:num>
  <w:num w:numId="38" w16cid:durableId="487356851">
    <w:abstractNumId w:val="22"/>
  </w:num>
  <w:num w:numId="39" w16cid:durableId="1044328339">
    <w:abstractNumId w:val="3"/>
  </w:num>
  <w:num w:numId="40" w16cid:durableId="426075810">
    <w:abstractNumId w:val="2"/>
  </w:num>
  <w:num w:numId="41" w16cid:durableId="1384215230">
    <w:abstractNumId w:val="18"/>
  </w:num>
  <w:num w:numId="42" w16cid:durableId="639000947">
    <w:abstractNumId w:val="2"/>
  </w:num>
  <w:num w:numId="43" w16cid:durableId="629938012">
    <w:abstractNumId w:val="2"/>
  </w:num>
  <w:num w:numId="44" w16cid:durableId="1563756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41"/>
    <w:rsid w:val="0000023E"/>
    <w:rsid w:val="000022BD"/>
    <w:rsid w:val="00007137"/>
    <w:rsid w:val="0001197D"/>
    <w:rsid w:val="00014169"/>
    <w:rsid w:val="000213FA"/>
    <w:rsid w:val="00026D38"/>
    <w:rsid w:val="00064818"/>
    <w:rsid w:val="000665BF"/>
    <w:rsid w:val="0008419D"/>
    <w:rsid w:val="00086725"/>
    <w:rsid w:val="00087C5D"/>
    <w:rsid w:val="000A4179"/>
    <w:rsid w:val="000A4D69"/>
    <w:rsid w:val="000B7376"/>
    <w:rsid w:val="000B7890"/>
    <w:rsid w:val="000F5540"/>
    <w:rsid w:val="001006EF"/>
    <w:rsid w:val="001378BD"/>
    <w:rsid w:val="00144266"/>
    <w:rsid w:val="00144541"/>
    <w:rsid w:val="00145557"/>
    <w:rsid w:val="00163861"/>
    <w:rsid w:val="00175FD7"/>
    <w:rsid w:val="00181B41"/>
    <w:rsid w:val="00183DC1"/>
    <w:rsid w:val="00185123"/>
    <w:rsid w:val="0019194C"/>
    <w:rsid w:val="001A534A"/>
    <w:rsid w:val="001B3945"/>
    <w:rsid w:val="001D12B8"/>
    <w:rsid w:val="001D1A6B"/>
    <w:rsid w:val="00207F5D"/>
    <w:rsid w:val="002132BF"/>
    <w:rsid w:val="00215877"/>
    <w:rsid w:val="002338C3"/>
    <w:rsid w:val="00235B2F"/>
    <w:rsid w:val="002454BF"/>
    <w:rsid w:val="00253698"/>
    <w:rsid w:val="00254F16"/>
    <w:rsid w:val="002569B3"/>
    <w:rsid w:val="00280D53"/>
    <w:rsid w:val="0029782B"/>
    <w:rsid w:val="002A1A06"/>
    <w:rsid w:val="002A202C"/>
    <w:rsid w:val="002A6580"/>
    <w:rsid w:val="002C5670"/>
    <w:rsid w:val="002D18B5"/>
    <w:rsid w:val="002D2970"/>
    <w:rsid w:val="002E1529"/>
    <w:rsid w:val="002E5281"/>
    <w:rsid w:val="002F2880"/>
    <w:rsid w:val="002F5432"/>
    <w:rsid w:val="00300E9F"/>
    <w:rsid w:val="0030612C"/>
    <w:rsid w:val="00312F1B"/>
    <w:rsid w:val="00322871"/>
    <w:rsid w:val="003279CD"/>
    <w:rsid w:val="00330056"/>
    <w:rsid w:val="003313F4"/>
    <w:rsid w:val="00334791"/>
    <w:rsid w:val="0034326A"/>
    <w:rsid w:val="003523CD"/>
    <w:rsid w:val="0036375B"/>
    <w:rsid w:val="00384231"/>
    <w:rsid w:val="00386D89"/>
    <w:rsid w:val="0039576F"/>
    <w:rsid w:val="003967A8"/>
    <w:rsid w:val="003A0BC0"/>
    <w:rsid w:val="003B77C3"/>
    <w:rsid w:val="003C0971"/>
    <w:rsid w:val="003C1B3E"/>
    <w:rsid w:val="003D4EDE"/>
    <w:rsid w:val="003F4128"/>
    <w:rsid w:val="003F56BD"/>
    <w:rsid w:val="003F6039"/>
    <w:rsid w:val="00424FE0"/>
    <w:rsid w:val="00431180"/>
    <w:rsid w:val="00436AC8"/>
    <w:rsid w:val="00444136"/>
    <w:rsid w:val="00444433"/>
    <w:rsid w:val="00447657"/>
    <w:rsid w:val="0046327C"/>
    <w:rsid w:val="004A545C"/>
    <w:rsid w:val="004E4B9E"/>
    <w:rsid w:val="004F2191"/>
    <w:rsid w:val="004F55BF"/>
    <w:rsid w:val="00504B33"/>
    <w:rsid w:val="0052129A"/>
    <w:rsid w:val="0053150A"/>
    <w:rsid w:val="00533DA4"/>
    <w:rsid w:val="005371BE"/>
    <w:rsid w:val="00541EE2"/>
    <w:rsid w:val="00544A62"/>
    <w:rsid w:val="0054563B"/>
    <w:rsid w:val="00553469"/>
    <w:rsid w:val="00554B68"/>
    <w:rsid w:val="00566606"/>
    <w:rsid w:val="005764B5"/>
    <w:rsid w:val="00580849"/>
    <w:rsid w:val="00581B9B"/>
    <w:rsid w:val="00590071"/>
    <w:rsid w:val="00592122"/>
    <w:rsid w:val="005B49EB"/>
    <w:rsid w:val="005C3A7B"/>
    <w:rsid w:val="005D2DCF"/>
    <w:rsid w:val="005E1F8E"/>
    <w:rsid w:val="005E4E40"/>
    <w:rsid w:val="00610B13"/>
    <w:rsid w:val="00613A59"/>
    <w:rsid w:val="00614925"/>
    <w:rsid w:val="00614C2A"/>
    <w:rsid w:val="006250E2"/>
    <w:rsid w:val="00626E9F"/>
    <w:rsid w:val="00627376"/>
    <w:rsid w:val="006557D2"/>
    <w:rsid w:val="00656439"/>
    <w:rsid w:val="006637A1"/>
    <w:rsid w:val="00672A96"/>
    <w:rsid w:val="00690AF5"/>
    <w:rsid w:val="006A720C"/>
    <w:rsid w:val="006B2B23"/>
    <w:rsid w:val="006C1BC8"/>
    <w:rsid w:val="006C6CCD"/>
    <w:rsid w:val="006D2069"/>
    <w:rsid w:val="006D2920"/>
    <w:rsid w:val="006E05D6"/>
    <w:rsid w:val="006E25CC"/>
    <w:rsid w:val="006E7A0B"/>
    <w:rsid w:val="006F07CC"/>
    <w:rsid w:val="006F0C48"/>
    <w:rsid w:val="006F330E"/>
    <w:rsid w:val="0070203D"/>
    <w:rsid w:val="00737BA5"/>
    <w:rsid w:val="00743F46"/>
    <w:rsid w:val="0076230D"/>
    <w:rsid w:val="0076557B"/>
    <w:rsid w:val="00771EE3"/>
    <w:rsid w:val="00773211"/>
    <w:rsid w:val="00773421"/>
    <w:rsid w:val="007746DE"/>
    <w:rsid w:val="0078016B"/>
    <w:rsid w:val="00783612"/>
    <w:rsid w:val="00791036"/>
    <w:rsid w:val="0079349F"/>
    <w:rsid w:val="007964D0"/>
    <w:rsid w:val="007A641B"/>
    <w:rsid w:val="007A6A58"/>
    <w:rsid w:val="007B0E8E"/>
    <w:rsid w:val="007C14F1"/>
    <w:rsid w:val="007D1697"/>
    <w:rsid w:val="007E7550"/>
    <w:rsid w:val="007F4E99"/>
    <w:rsid w:val="00816EC6"/>
    <w:rsid w:val="00821CFA"/>
    <w:rsid w:val="00835EEA"/>
    <w:rsid w:val="008442BB"/>
    <w:rsid w:val="00845E27"/>
    <w:rsid w:val="00847D76"/>
    <w:rsid w:val="00853F60"/>
    <w:rsid w:val="00864F0B"/>
    <w:rsid w:val="0086560A"/>
    <w:rsid w:val="0086695D"/>
    <w:rsid w:val="00867738"/>
    <w:rsid w:val="008707F2"/>
    <w:rsid w:val="008712BA"/>
    <w:rsid w:val="00871EEF"/>
    <w:rsid w:val="0087437C"/>
    <w:rsid w:val="008817A4"/>
    <w:rsid w:val="00894547"/>
    <w:rsid w:val="008D7297"/>
    <w:rsid w:val="008E48D4"/>
    <w:rsid w:val="009022FA"/>
    <w:rsid w:val="00902759"/>
    <w:rsid w:val="009153C3"/>
    <w:rsid w:val="0091696D"/>
    <w:rsid w:val="009208EA"/>
    <w:rsid w:val="009214ED"/>
    <w:rsid w:val="009222A0"/>
    <w:rsid w:val="009444B2"/>
    <w:rsid w:val="00950A40"/>
    <w:rsid w:val="00963DCC"/>
    <w:rsid w:val="009817EA"/>
    <w:rsid w:val="009A33A7"/>
    <w:rsid w:val="009C6943"/>
    <w:rsid w:val="009C7AB1"/>
    <w:rsid w:val="009E07E8"/>
    <w:rsid w:val="009E5ADE"/>
    <w:rsid w:val="009F2CD2"/>
    <w:rsid w:val="00A11119"/>
    <w:rsid w:val="00A15E73"/>
    <w:rsid w:val="00A222F2"/>
    <w:rsid w:val="00A36245"/>
    <w:rsid w:val="00A420E0"/>
    <w:rsid w:val="00A44986"/>
    <w:rsid w:val="00A51732"/>
    <w:rsid w:val="00A57CF1"/>
    <w:rsid w:val="00A9004D"/>
    <w:rsid w:val="00A93F7D"/>
    <w:rsid w:val="00A970AC"/>
    <w:rsid w:val="00AA6027"/>
    <w:rsid w:val="00AA6CB9"/>
    <w:rsid w:val="00AC698F"/>
    <w:rsid w:val="00AD25BA"/>
    <w:rsid w:val="00AF55FB"/>
    <w:rsid w:val="00B011B0"/>
    <w:rsid w:val="00B1478D"/>
    <w:rsid w:val="00B353E9"/>
    <w:rsid w:val="00B41020"/>
    <w:rsid w:val="00B53447"/>
    <w:rsid w:val="00B53467"/>
    <w:rsid w:val="00B67D14"/>
    <w:rsid w:val="00B74ED5"/>
    <w:rsid w:val="00B77416"/>
    <w:rsid w:val="00B97E33"/>
    <w:rsid w:val="00BA07F1"/>
    <w:rsid w:val="00BA6EE7"/>
    <w:rsid w:val="00BC42D9"/>
    <w:rsid w:val="00BC714F"/>
    <w:rsid w:val="00BD259C"/>
    <w:rsid w:val="00BE1504"/>
    <w:rsid w:val="00C02D0D"/>
    <w:rsid w:val="00C05E8F"/>
    <w:rsid w:val="00C21CF0"/>
    <w:rsid w:val="00C2227D"/>
    <w:rsid w:val="00C222CC"/>
    <w:rsid w:val="00C30137"/>
    <w:rsid w:val="00C30692"/>
    <w:rsid w:val="00C33014"/>
    <w:rsid w:val="00C33A35"/>
    <w:rsid w:val="00C41FAC"/>
    <w:rsid w:val="00C42046"/>
    <w:rsid w:val="00C4350E"/>
    <w:rsid w:val="00C51835"/>
    <w:rsid w:val="00C60A8F"/>
    <w:rsid w:val="00C74F45"/>
    <w:rsid w:val="00C758F5"/>
    <w:rsid w:val="00C80541"/>
    <w:rsid w:val="00C810CB"/>
    <w:rsid w:val="00C812CC"/>
    <w:rsid w:val="00C84A57"/>
    <w:rsid w:val="00C976AA"/>
    <w:rsid w:val="00C97AF9"/>
    <w:rsid w:val="00CA0B8C"/>
    <w:rsid w:val="00CA40F0"/>
    <w:rsid w:val="00CB0019"/>
    <w:rsid w:val="00CB4AE4"/>
    <w:rsid w:val="00D02DCD"/>
    <w:rsid w:val="00D1235B"/>
    <w:rsid w:val="00D15832"/>
    <w:rsid w:val="00D45226"/>
    <w:rsid w:val="00D5475D"/>
    <w:rsid w:val="00D71751"/>
    <w:rsid w:val="00D72EBE"/>
    <w:rsid w:val="00D8025A"/>
    <w:rsid w:val="00D82031"/>
    <w:rsid w:val="00D837A1"/>
    <w:rsid w:val="00D908CA"/>
    <w:rsid w:val="00D90AA4"/>
    <w:rsid w:val="00DA7167"/>
    <w:rsid w:val="00DB5C55"/>
    <w:rsid w:val="00DC56B8"/>
    <w:rsid w:val="00DE6271"/>
    <w:rsid w:val="00E01743"/>
    <w:rsid w:val="00E03D54"/>
    <w:rsid w:val="00E311A5"/>
    <w:rsid w:val="00E502F3"/>
    <w:rsid w:val="00E53685"/>
    <w:rsid w:val="00E537D0"/>
    <w:rsid w:val="00E53CD0"/>
    <w:rsid w:val="00E54A21"/>
    <w:rsid w:val="00E56898"/>
    <w:rsid w:val="00E576A6"/>
    <w:rsid w:val="00E62DD1"/>
    <w:rsid w:val="00E72758"/>
    <w:rsid w:val="00E759AD"/>
    <w:rsid w:val="00E77BDE"/>
    <w:rsid w:val="00E8631D"/>
    <w:rsid w:val="00EA3255"/>
    <w:rsid w:val="00EA6FE5"/>
    <w:rsid w:val="00EB0259"/>
    <w:rsid w:val="00EB2927"/>
    <w:rsid w:val="00EB4C22"/>
    <w:rsid w:val="00EC19BA"/>
    <w:rsid w:val="00ED492A"/>
    <w:rsid w:val="00F017D2"/>
    <w:rsid w:val="00F02BC9"/>
    <w:rsid w:val="00F15453"/>
    <w:rsid w:val="00F25B5A"/>
    <w:rsid w:val="00F30F0F"/>
    <w:rsid w:val="00F33566"/>
    <w:rsid w:val="00F33F56"/>
    <w:rsid w:val="00F3710C"/>
    <w:rsid w:val="00F463A7"/>
    <w:rsid w:val="00F603A0"/>
    <w:rsid w:val="00F731D9"/>
    <w:rsid w:val="00F7330C"/>
    <w:rsid w:val="00F7521A"/>
    <w:rsid w:val="00F81D59"/>
    <w:rsid w:val="00F9224B"/>
    <w:rsid w:val="00FB5B92"/>
    <w:rsid w:val="00FC3D54"/>
    <w:rsid w:val="00FC7D80"/>
    <w:rsid w:val="00FD3706"/>
    <w:rsid w:val="00FD786B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49ECDF"/>
  <w15:chartTrackingRefBased/>
  <w15:docId w15:val="{FCC1DB91-4181-4FB1-AC28-CCE453E3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541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541"/>
    <w:pPr>
      <w:jc w:val="center"/>
      <w:outlineLvl w:val="0"/>
    </w:pPr>
    <w:rPr>
      <w:rFonts w:asciiTheme="minorHAnsi" w:eastAsiaTheme="majorEastAsia" w:hAnsiTheme="minorHAnsi" w:cs="Aptos"/>
      <w:b/>
      <w:smallCaps/>
      <w:sz w:val="32"/>
      <w:szCs w:val="32"/>
      <w:lang w:val="en" w:eastAsia="en-US"/>
    </w:rPr>
  </w:style>
  <w:style w:type="paragraph" w:styleId="Heading2">
    <w:name w:val="heading 2"/>
    <w:basedOn w:val="VH3"/>
    <w:next w:val="Normal"/>
    <w:link w:val="Heading2Char"/>
    <w:uiPriority w:val="9"/>
    <w:qFormat/>
    <w:rsid w:val="00C80541"/>
    <w:pPr>
      <w:jc w:val="center"/>
      <w:outlineLvl w:val="1"/>
    </w:pPr>
    <w:rPr>
      <w:rFonts w:cs="Aptos"/>
      <w:bCs/>
      <w:color w:val="330080" w:themeColor="accent6" w:themeShade="8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0541"/>
    <w:pPr>
      <w:numPr>
        <w:ilvl w:val="2"/>
        <w:numId w:val="44"/>
      </w:numPr>
      <w:spacing w:before="240"/>
      <w:outlineLvl w:val="2"/>
    </w:pPr>
    <w:rPr>
      <w:rFonts w:ascii="Aptos Serif" w:eastAsiaTheme="majorEastAsia" w:hAnsi="Aptos Serif" w:cs="Aptos Serif"/>
      <w:b/>
      <w:bCs/>
      <w:color w:val="4C00BF" w:themeColor="accent6" w:themeShade="BF"/>
      <w:sz w:val="22"/>
      <w:szCs w:val="22"/>
      <w:lang w:eastAsia="en-US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C80541"/>
    <w:pPr>
      <w:numPr>
        <w:ilvl w:val="0"/>
        <w:numId w:val="0"/>
      </w:numPr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37BA5"/>
    <w:pPr>
      <w:keepNext/>
      <w:keepLines/>
      <w:spacing w:before="80" w:after="40"/>
      <w:outlineLvl w:val="4"/>
    </w:pPr>
    <w:rPr>
      <w:rFonts w:eastAsiaTheme="majorEastAsia" w:cstheme="majorBidi"/>
      <w:color w:val="8F00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54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F0000" w:themeColor="accent1" w:themeShade="7F"/>
      <w:sz w:val="22"/>
      <w:szCs w:val="21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54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F0000" w:themeColor="accent1" w:themeShade="7F"/>
      <w:sz w:val="22"/>
      <w:szCs w:val="21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54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19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54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19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541"/>
    <w:rPr>
      <w:rFonts w:asciiTheme="minorHAnsi" w:eastAsiaTheme="majorEastAsia" w:hAnsiTheme="minorHAnsi" w:cs="Aptos"/>
      <w:b/>
      <w:smallCaps/>
      <w:sz w:val="32"/>
      <w:szCs w:val="32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C80541"/>
    <w:rPr>
      <w:rFonts w:ascii="Aptos Serif" w:eastAsiaTheme="majorEastAsia" w:hAnsi="Aptos Serif" w:cs="Aptos"/>
      <w:b/>
      <w:bCs/>
      <w:color w:val="330080" w:themeColor="accent6" w:themeShade="80"/>
    </w:rPr>
  </w:style>
  <w:style w:type="character" w:customStyle="1" w:styleId="Heading3Char">
    <w:name w:val="Heading 3 Char"/>
    <w:basedOn w:val="DefaultParagraphFont"/>
    <w:link w:val="Heading3"/>
    <w:uiPriority w:val="9"/>
    <w:rsid w:val="00C80541"/>
    <w:rPr>
      <w:rFonts w:ascii="Aptos Serif" w:eastAsiaTheme="majorEastAsia" w:hAnsi="Aptos Serif" w:cs="Aptos Serif"/>
      <w:b/>
      <w:bCs/>
      <w:color w:val="4C00BF" w:themeColor="accent6" w:themeShade="BF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541"/>
    <w:rPr>
      <w:rFonts w:ascii="Aptos Serif" w:eastAsiaTheme="majorEastAsia" w:hAnsi="Aptos Serif" w:cs="Aptos Serif"/>
      <w:b/>
      <w:bCs/>
      <w:color w:val="4C00BF" w:themeColor="accent6" w:themeShade="BF"/>
      <w:sz w:val="28"/>
      <w:szCs w:val="28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BA5"/>
    <w:rPr>
      <w:rFonts w:eastAsiaTheme="majorEastAsia" w:cstheme="majorBidi"/>
      <w:color w:val="8F00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541"/>
    <w:rPr>
      <w:rFonts w:asciiTheme="majorHAnsi" w:eastAsiaTheme="majorEastAsia" w:hAnsiTheme="majorHAnsi" w:cstheme="majorBidi"/>
      <w:color w:val="5F0000" w:themeColor="accent1" w:themeShade="7F"/>
      <w:sz w:val="22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541"/>
    <w:rPr>
      <w:rFonts w:asciiTheme="majorHAnsi" w:eastAsiaTheme="majorEastAsia" w:hAnsiTheme="majorHAnsi" w:cstheme="majorBidi"/>
      <w:i/>
      <w:iCs/>
      <w:color w:val="5F0000" w:themeColor="accent1" w:themeShade="7F"/>
      <w:sz w:val="22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541"/>
    <w:rPr>
      <w:rFonts w:asciiTheme="majorHAnsi" w:eastAsiaTheme="majorEastAsia" w:hAnsiTheme="majorHAnsi" w:cstheme="majorBidi"/>
      <w:color w:val="272727" w:themeColor="text1" w:themeTint="D8"/>
      <w:sz w:val="21"/>
      <w:szCs w:val="1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54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19"/>
    </w:rPr>
  </w:style>
  <w:style w:type="paragraph" w:styleId="Title">
    <w:name w:val="Title"/>
    <w:basedOn w:val="Heading1"/>
    <w:next w:val="Normal"/>
    <w:link w:val="TitleChar"/>
    <w:uiPriority w:val="10"/>
    <w:qFormat/>
    <w:rsid w:val="00C80541"/>
    <w:pPr>
      <w:pBdr>
        <w:bottom w:val="single" w:sz="4" w:space="1" w:color="auto"/>
      </w:pBdr>
    </w:pPr>
    <w:rPr>
      <w:rFonts w:ascii="Aptos Serif" w:hAnsi="Aptos Serif" w:cs="Aptos Serif"/>
      <w:color w:val="4C00BF" w:themeColor="accent6" w:themeShade="B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80541"/>
    <w:rPr>
      <w:rFonts w:ascii="Aptos Serif" w:eastAsiaTheme="majorEastAsia" w:hAnsi="Aptos Serif" w:cs="Aptos Serif"/>
      <w:b/>
      <w:smallCaps/>
      <w:color w:val="4C00BF" w:themeColor="accent6" w:themeShade="BF"/>
      <w:sz w:val="48"/>
      <w:szCs w:val="48"/>
      <w:lang w:val="en"/>
    </w:rPr>
  </w:style>
  <w:style w:type="paragraph" w:styleId="Subtitle">
    <w:name w:val="Subtitle"/>
    <w:basedOn w:val="Normal"/>
    <w:next w:val="Normal"/>
    <w:link w:val="SubtitleChar"/>
    <w:uiPriority w:val="11"/>
    <w:rsid w:val="00737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737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BA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80541"/>
    <w:pPr>
      <w:ind w:left="720"/>
      <w:contextualSpacing/>
    </w:pPr>
    <w:rPr>
      <w:rFonts w:asciiTheme="minorHAnsi" w:hAnsiTheme="minorHAnsi"/>
      <w:b/>
      <w:sz w:val="22"/>
      <w:szCs w:val="20"/>
      <w:lang w:eastAsia="en-US"/>
    </w:rPr>
  </w:style>
  <w:style w:type="character" w:styleId="IntenseEmphasis">
    <w:name w:val="Intense Emphasis"/>
    <w:basedOn w:val="DefaultParagraphFont"/>
    <w:uiPriority w:val="21"/>
    <w:rsid w:val="00737BA5"/>
    <w:rPr>
      <w:i/>
      <w:iCs/>
      <w:color w:val="8F00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37BA5"/>
    <w:pPr>
      <w:pBdr>
        <w:top w:val="single" w:sz="4" w:space="10" w:color="8F0000" w:themeColor="accent1" w:themeShade="BF"/>
        <w:bottom w:val="single" w:sz="4" w:space="10" w:color="8F0000" w:themeColor="accent1" w:themeShade="BF"/>
      </w:pBdr>
      <w:spacing w:before="360" w:after="360"/>
      <w:ind w:left="864" w:right="864"/>
      <w:jc w:val="center"/>
    </w:pPr>
    <w:rPr>
      <w:i/>
      <w:iCs/>
      <w:color w:val="8F00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BA5"/>
    <w:rPr>
      <w:i/>
      <w:iCs/>
      <w:color w:val="8F0000" w:themeColor="accent1" w:themeShade="BF"/>
    </w:rPr>
  </w:style>
  <w:style w:type="character" w:styleId="IntenseReference">
    <w:name w:val="Intense Reference"/>
    <w:basedOn w:val="DefaultParagraphFont"/>
    <w:uiPriority w:val="32"/>
    <w:rsid w:val="00737BA5"/>
    <w:rPr>
      <w:b/>
      <w:bCs/>
      <w:smallCaps/>
      <w:color w:val="8F0000" w:themeColor="accent1" w:themeShade="BF"/>
      <w:spacing w:val="5"/>
    </w:rPr>
  </w:style>
  <w:style w:type="table" w:styleId="TableGrid">
    <w:name w:val="Table Grid"/>
    <w:basedOn w:val="TableNormal"/>
    <w:uiPriority w:val="39"/>
    <w:rsid w:val="00C30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2D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DCF"/>
  </w:style>
  <w:style w:type="paragraph" w:styleId="Footer">
    <w:name w:val="footer"/>
    <w:basedOn w:val="Normal"/>
    <w:link w:val="FooterChar"/>
    <w:uiPriority w:val="99"/>
    <w:unhideWhenUsed/>
    <w:rsid w:val="005D2D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DCF"/>
  </w:style>
  <w:style w:type="paragraph" w:customStyle="1" w:styleId="VH1">
    <w:name w:val="VH1"/>
    <w:basedOn w:val="VH2"/>
    <w:link w:val="VH1Char"/>
    <w:qFormat/>
    <w:rsid w:val="00C80541"/>
    <w:pPr>
      <w:spacing w:before="60"/>
    </w:pPr>
    <w:rPr>
      <w:bCs w:val="0"/>
      <w:spacing w:val="-3"/>
    </w:rPr>
  </w:style>
  <w:style w:type="character" w:customStyle="1" w:styleId="VH1Char">
    <w:name w:val="VH1 Char"/>
    <w:link w:val="VH1"/>
    <w:rsid w:val="00C80541"/>
    <w:rPr>
      <w:rFonts w:asciiTheme="minorHAnsi" w:eastAsiaTheme="majorEastAsia" w:hAnsiTheme="minorHAnsi" w:cs="Aptos Serif"/>
      <w:b/>
      <w:bCs/>
      <w:spacing w:val="-3"/>
    </w:rPr>
  </w:style>
  <w:style w:type="paragraph" w:customStyle="1" w:styleId="VH3">
    <w:name w:val="VH3"/>
    <w:basedOn w:val="ListParagraph"/>
    <w:link w:val="VH3Char"/>
    <w:qFormat/>
    <w:rsid w:val="00C80541"/>
    <w:pPr>
      <w:ind w:left="0"/>
    </w:pPr>
    <w:rPr>
      <w:rFonts w:ascii="Aptos Serif" w:eastAsiaTheme="majorEastAsia" w:hAnsi="Aptos Serif" w:cs="Aptos Serif"/>
      <w:sz w:val="20"/>
    </w:rPr>
  </w:style>
  <w:style w:type="character" w:customStyle="1" w:styleId="VH3Char">
    <w:name w:val="VH3 Char"/>
    <w:link w:val="VH3"/>
    <w:rsid w:val="00C80541"/>
    <w:rPr>
      <w:rFonts w:ascii="Aptos Serif" w:eastAsiaTheme="majorEastAsia" w:hAnsi="Aptos Serif" w:cs="Aptos Serif"/>
      <w:b/>
    </w:rPr>
  </w:style>
  <w:style w:type="paragraph" w:customStyle="1" w:styleId="VHFoot">
    <w:name w:val="VHFoot"/>
    <w:basedOn w:val="Footer"/>
    <w:link w:val="VHFootChar"/>
    <w:qFormat/>
    <w:rsid w:val="00C80541"/>
    <w:pPr>
      <w:tabs>
        <w:tab w:val="clear" w:pos="4513"/>
        <w:tab w:val="clear" w:pos="9026"/>
        <w:tab w:val="center" w:pos="4820"/>
        <w:tab w:val="right" w:pos="9923"/>
      </w:tabs>
    </w:pPr>
    <w:rPr>
      <w:rFonts w:asciiTheme="minorHAnsi" w:hAnsiTheme="minorHAnsi"/>
      <w:color w:val="595959"/>
      <w:sz w:val="18"/>
      <w:szCs w:val="18"/>
      <w:lang w:eastAsia="en-US"/>
    </w:rPr>
  </w:style>
  <w:style w:type="character" w:customStyle="1" w:styleId="VHFootChar">
    <w:name w:val="VHFoot Char"/>
    <w:link w:val="VHFoot"/>
    <w:rsid w:val="00C80541"/>
    <w:rPr>
      <w:rFonts w:asciiTheme="minorHAnsi" w:hAnsiTheme="minorHAnsi"/>
      <w:color w:val="595959"/>
      <w:sz w:val="18"/>
      <w:szCs w:val="18"/>
    </w:rPr>
  </w:style>
  <w:style w:type="paragraph" w:customStyle="1" w:styleId="VH4">
    <w:name w:val="VH4"/>
    <w:basedOn w:val="VH1"/>
    <w:link w:val="VH4Char"/>
    <w:qFormat/>
    <w:rsid w:val="00C80541"/>
    <w:pPr>
      <w:numPr>
        <w:numId w:val="41"/>
      </w:numPr>
      <w:spacing w:before="0"/>
    </w:pPr>
    <w:rPr>
      <w:rFonts w:eastAsiaTheme="minorEastAsia"/>
      <w:bCs/>
    </w:rPr>
  </w:style>
  <w:style w:type="character" w:customStyle="1" w:styleId="VH4Char">
    <w:name w:val="VH4 Char"/>
    <w:link w:val="VH4"/>
    <w:rsid w:val="00C80541"/>
    <w:rPr>
      <w:rFonts w:asciiTheme="minorHAnsi" w:eastAsiaTheme="minorEastAsia" w:hAnsiTheme="minorHAnsi" w:cs="Aptos Serif"/>
      <w:b/>
      <w:spacing w:val="-3"/>
    </w:rPr>
  </w:style>
  <w:style w:type="paragraph" w:customStyle="1" w:styleId="VH2">
    <w:name w:val="VH2"/>
    <w:basedOn w:val="VH3"/>
    <w:link w:val="VH2Char"/>
    <w:qFormat/>
    <w:rsid w:val="00C80541"/>
    <w:rPr>
      <w:rFonts w:asciiTheme="minorHAnsi" w:hAnsiTheme="minorHAnsi"/>
      <w:b w:val="0"/>
      <w:bCs/>
    </w:rPr>
  </w:style>
  <w:style w:type="character" w:customStyle="1" w:styleId="VH2Char">
    <w:name w:val="VH2 Char"/>
    <w:link w:val="VH2"/>
    <w:rsid w:val="00C80541"/>
    <w:rPr>
      <w:rFonts w:asciiTheme="minorHAnsi" w:eastAsiaTheme="majorEastAsia" w:hAnsiTheme="minorHAnsi" w:cs="Aptos Serif"/>
      <w:bCs/>
    </w:rPr>
  </w:style>
  <w:style w:type="paragraph" w:customStyle="1" w:styleId="OM5">
    <w:name w:val="OM5"/>
    <w:basedOn w:val="Normal"/>
    <w:link w:val="OM5Char"/>
    <w:rsid w:val="00DE6271"/>
    <w:pPr>
      <w:tabs>
        <w:tab w:val="left" w:pos="284"/>
      </w:tabs>
    </w:pPr>
    <w:rPr>
      <w:rFonts w:ascii="Calibri" w:hAnsi="Calibri" w:cs="Calibri"/>
      <w:sz w:val="22"/>
      <w:szCs w:val="22"/>
    </w:rPr>
  </w:style>
  <w:style w:type="character" w:customStyle="1" w:styleId="OM5Char">
    <w:name w:val="OM5 Char"/>
    <w:link w:val="OM5"/>
    <w:rsid w:val="00DE6271"/>
    <w:rPr>
      <w:rFonts w:ascii="Calibri" w:hAnsi="Calibri" w:cs="Calibri"/>
      <w:sz w:val="22"/>
      <w:szCs w:val="22"/>
    </w:rPr>
  </w:style>
  <w:style w:type="paragraph" w:customStyle="1" w:styleId="VH11">
    <w:name w:val="VH1.1"/>
    <w:basedOn w:val="VH1"/>
    <w:link w:val="VH11Char"/>
    <w:qFormat/>
    <w:rsid w:val="00C80541"/>
    <w:pPr>
      <w:ind w:left="426"/>
    </w:pPr>
    <w:rPr>
      <w:rFonts w:eastAsiaTheme="minorEastAsia"/>
      <w:bCs/>
    </w:rPr>
  </w:style>
  <w:style w:type="character" w:customStyle="1" w:styleId="VH11Char">
    <w:name w:val="VH1.1 Char"/>
    <w:link w:val="VH11"/>
    <w:rsid w:val="00C80541"/>
    <w:rPr>
      <w:rFonts w:asciiTheme="minorHAnsi" w:eastAsiaTheme="minorEastAsia" w:hAnsiTheme="minorHAnsi" w:cs="Aptos Serif"/>
      <w:bCs/>
      <w:spacing w:val="-3"/>
    </w:rPr>
  </w:style>
  <w:style w:type="paragraph" w:customStyle="1" w:styleId="VH3b">
    <w:name w:val="VH3b"/>
    <w:basedOn w:val="VH2"/>
    <w:link w:val="VH3bChar"/>
    <w:qFormat/>
    <w:rsid w:val="00C80541"/>
    <w:pPr>
      <w:tabs>
        <w:tab w:val="left" w:pos="4111"/>
      </w:tabs>
      <w:ind w:left="993"/>
    </w:pPr>
    <w:rPr>
      <w:i/>
      <w:iCs/>
    </w:rPr>
  </w:style>
  <w:style w:type="character" w:customStyle="1" w:styleId="VH3bChar">
    <w:name w:val="VH3b Char"/>
    <w:basedOn w:val="VH2Char"/>
    <w:link w:val="VH3b"/>
    <w:rsid w:val="00C80541"/>
    <w:rPr>
      <w:rFonts w:asciiTheme="minorHAnsi" w:eastAsiaTheme="majorEastAsia" w:hAnsiTheme="minorHAnsi" w:cs="Aptos Serif"/>
      <w:bCs/>
      <w:i/>
      <w:iCs/>
    </w:rPr>
  </w:style>
  <w:style w:type="paragraph" w:customStyle="1" w:styleId="VH1b">
    <w:name w:val="VH1b"/>
    <w:basedOn w:val="VH1"/>
    <w:link w:val="VH1bChar"/>
    <w:qFormat/>
    <w:rsid w:val="00C80541"/>
    <w:rPr>
      <w:bCs/>
      <w:i/>
      <w:iCs/>
      <w:sz w:val="19"/>
      <w:szCs w:val="19"/>
      <w:lang w:val="en-US"/>
    </w:rPr>
  </w:style>
  <w:style w:type="character" w:customStyle="1" w:styleId="VH1bChar">
    <w:name w:val="VH1b Char"/>
    <w:basedOn w:val="VH1Char"/>
    <w:link w:val="VH1b"/>
    <w:rsid w:val="00C80541"/>
    <w:rPr>
      <w:rFonts w:asciiTheme="minorHAnsi" w:eastAsiaTheme="majorEastAsia" w:hAnsiTheme="minorHAnsi" w:cs="Aptos Serif"/>
      <w:b w:val="0"/>
      <w:bCs/>
      <w:i/>
      <w:iCs/>
      <w:spacing w:val="-3"/>
      <w:sz w:val="19"/>
      <w:szCs w:val="19"/>
      <w:lang w:val="en-US"/>
    </w:rPr>
  </w:style>
  <w:style w:type="paragraph" w:customStyle="1" w:styleId="VH7">
    <w:name w:val="VH7"/>
    <w:basedOn w:val="Normal"/>
    <w:link w:val="VH7Char"/>
    <w:qFormat/>
    <w:rsid w:val="00C80541"/>
    <w:pPr>
      <w:numPr>
        <w:ilvl w:val="3"/>
        <w:numId w:val="44"/>
      </w:numPr>
      <w:suppressAutoHyphens/>
      <w:spacing w:before="60"/>
    </w:pPr>
    <w:rPr>
      <w:rFonts w:asciiTheme="minorHAnsi" w:eastAsiaTheme="majorEastAsia" w:hAnsiTheme="minorHAnsi" w:cstheme="minorHAnsi"/>
      <w:spacing w:val="-3"/>
      <w:sz w:val="20"/>
      <w:szCs w:val="20"/>
      <w:lang w:eastAsia="en-US"/>
    </w:rPr>
  </w:style>
  <w:style w:type="character" w:customStyle="1" w:styleId="VH7Char">
    <w:name w:val="VH7 Char"/>
    <w:basedOn w:val="DefaultParagraphFont"/>
    <w:link w:val="VH7"/>
    <w:rsid w:val="00C80541"/>
    <w:rPr>
      <w:rFonts w:asciiTheme="minorHAnsi" w:eastAsiaTheme="majorEastAsia" w:hAnsiTheme="minorHAnsi" w:cstheme="minorHAnsi"/>
      <w:spacing w:val="-3"/>
    </w:rPr>
  </w:style>
  <w:style w:type="paragraph" w:customStyle="1" w:styleId="VH4a">
    <w:name w:val="VH4a"/>
    <w:basedOn w:val="Normal"/>
    <w:link w:val="VH4aChar"/>
    <w:qFormat/>
    <w:rsid w:val="00C80541"/>
    <w:pPr>
      <w:tabs>
        <w:tab w:val="left" w:pos="993"/>
      </w:tabs>
      <w:ind w:left="993" w:hanging="142"/>
      <w:outlineLvl w:val="2"/>
    </w:pPr>
    <w:rPr>
      <w:rFonts w:asciiTheme="minorHAnsi" w:eastAsiaTheme="majorEastAsia" w:hAnsiTheme="minorHAnsi" w:cs="Aptos Serif"/>
      <w:spacing w:val="-3"/>
      <w:sz w:val="20"/>
      <w:szCs w:val="20"/>
    </w:rPr>
  </w:style>
  <w:style w:type="character" w:customStyle="1" w:styleId="VH4aChar">
    <w:name w:val="VH4a Char"/>
    <w:basedOn w:val="VH4Char"/>
    <w:link w:val="VH4a"/>
    <w:rsid w:val="00C80541"/>
    <w:rPr>
      <w:rFonts w:asciiTheme="minorHAnsi" w:eastAsiaTheme="majorEastAsia" w:hAnsiTheme="minorHAnsi" w:cs="Aptos Serif"/>
      <w:b w:val="0"/>
      <w:spacing w:val="-3"/>
      <w:lang w:eastAsia="en-GB"/>
    </w:rPr>
  </w:style>
  <w:style w:type="paragraph" w:customStyle="1" w:styleId="Cut">
    <w:name w:val="Cut"/>
    <w:basedOn w:val="VH1b"/>
    <w:link w:val="CutChar"/>
    <w:rsid w:val="00DE6271"/>
  </w:style>
  <w:style w:type="character" w:customStyle="1" w:styleId="CutChar">
    <w:name w:val="Cut Char"/>
    <w:basedOn w:val="VH1bChar"/>
    <w:link w:val="Cut"/>
    <w:rsid w:val="00DE6271"/>
    <w:rPr>
      <w:rFonts w:ascii="Calibri" w:eastAsiaTheme="majorEastAsia" w:hAnsi="Calibri" w:cs="Calibri"/>
      <w:b w:val="0"/>
      <w:bCs/>
      <w:i/>
      <w:iCs/>
      <w:spacing w:val="-3"/>
      <w:sz w:val="16"/>
      <w:szCs w:val="16"/>
      <w:lang w:val="en-US"/>
    </w:rPr>
  </w:style>
  <w:style w:type="paragraph" w:customStyle="1" w:styleId="VH7a">
    <w:name w:val="VH7a"/>
    <w:basedOn w:val="VH7"/>
    <w:link w:val="VH7aChar"/>
    <w:qFormat/>
    <w:rsid w:val="00C80541"/>
    <w:pPr>
      <w:tabs>
        <w:tab w:val="num" w:pos="426"/>
        <w:tab w:val="num" w:pos="567"/>
        <w:tab w:val="num" w:pos="4253"/>
      </w:tabs>
      <w:spacing w:before="144"/>
      <w:ind w:left="567" w:hanging="567"/>
    </w:pPr>
    <w:rPr>
      <w:b/>
      <w:bCs/>
    </w:rPr>
  </w:style>
  <w:style w:type="character" w:customStyle="1" w:styleId="VH7aChar">
    <w:name w:val="VH7a Char"/>
    <w:basedOn w:val="VH7Char"/>
    <w:link w:val="VH7a"/>
    <w:rsid w:val="00C80541"/>
    <w:rPr>
      <w:rFonts w:asciiTheme="minorHAnsi" w:eastAsiaTheme="majorEastAsia" w:hAnsiTheme="minorHAnsi" w:cstheme="minorHAnsi"/>
      <w:b/>
      <w:bCs/>
      <w:spacing w:val="-3"/>
    </w:rPr>
  </w:style>
  <w:style w:type="paragraph" w:customStyle="1" w:styleId="VH4b">
    <w:name w:val="VH4b"/>
    <w:basedOn w:val="VH4a"/>
    <w:link w:val="VH4bChar"/>
    <w:qFormat/>
    <w:rsid w:val="00C80541"/>
    <w:rPr>
      <w:b/>
      <w:bCs/>
    </w:rPr>
  </w:style>
  <w:style w:type="character" w:customStyle="1" w:styleId="VH4bChar">
    <w:name w:val="VH4b Char"/>
    <w:basedOn w:val="VH4aChar"/>
    <w:link w:val="VH4b"/>
    <w:rsid w:val="00C80541"/>
    <w:rPr>
      <w:rFonts w:asciiTheme="minorHAnsi" w:eastAsiaTheme="majorEastAsia" w:hAnsiTheme="minorHAnsi" w:cs="Aptos Serif"/>
      <w:b/>
      <w:bCs/>
      <w:spacing w:val="-3"/>
      <w:lang w:eastAsia="en-GB"/>
    </w:rPr>
  </w:style>
  <w:style w:type="paragraph" w:customStyle="1" w:styleId="VH4c">
    <w:name w:val="VH4c"/>
    <w:basedOn w:val="VH4a"/>
    <w:link w:val="VH4cChar"/>
    <w:qFormat/>
    <w:rsid w:val="00C80541"/>
    <w:pPr>
      <w:numPr>
        <w:ilvl w:val="5"/>
        <w:numId w:val="44"/>
      </w:numPr>
      <w:tabs>
        <w:tab w:val="left" w:pos="1418"/>
        <w:tab w:val="left" w:pos="1843"/>
      </w:tabs>
    </w:pPr>
    <w:rPr>
      <w:rFonts w:ascii="Calibri" w:hAnsi="Calibri" w:cs="Calibri"/>
    </w:rPr>
  </w:style>
  <w:style w:type="character" w:customStyle="1" w:styleId="VH4cChar">
    <w:name w:val="VH4c Char"/>
    <w:basedOn w:val="VH4aChar"/>
    <w:link w:val="VH4c"/>
    <w:rsid w:val="00C80541"/>
    <w:rPr>
      <w:rFonts w:ascii="Calibri" w:eastAsiaTheme="majorEastAsia" w:hAnsi="Calibri" w:cs="Calibri"/>
      <w:b w:val="0"/>
      <w:spacing w:val="-3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C80541"/>
    <w:rPr>
      <w:rFonts w:asciiTheme="minorHAnsi" w:hAnsiTheme="minorHAnsi"/>
      <w:sz w:val="18"/>
      <w:szCs w:val="18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0541"/>
    <w:rPr>
      <w:rFonts w:asciiTheme="minorHAnsi" w:hAnsiTheme="minorHAnsi"/>
      <w:sz w:val="18"/>
      <w:szCs w:val="18"/>
    </w:rPr>
  </w:style>
  <w:style w:type="paragraph" w:styleId="Caption">
    <w:name w:val="caption"/>
    <w:basedOn w:val="Normal"/>
    <w:uiPriority w:val="35"/>
    <w:semiHidden/>
    <w:unhideWhenUsed/>
    <w:qFormat/>
    <w:rsid w:val="00C80541"/>
    <w:pPr>
      <w:keepNext/>
      <w:spacing w:after="200"/>
    </w:pPr>
    <w:rPr>
      <w:rFonts w:ascii="Aptos Serif" w:hAnsi="Aptos Serif" w:cs="Aptos Serif"/>
      <w:b/>
      <w:bCs/>
      <w:i/>
      <w:iCs/>
      <w:color w:val="4C00BF" w:themeColor="accent6" w:themeShade="BF"/>
      <w:sz w:val="28"/>
      <w:szCs w:val="28"/>
      <w:lang w:eastAsia="en-US"/>
    </w:rPr>
  </w:style>
  <w:style w:type="character" w:styleId="Strong">
    <w:name w:val="Strong"/>
    <w:basedOn w:val="DefaultParagraphFont"/>
    <w:uiPriority w:val="22"/>
    <w:qFormat/>
    <w:rsid w:val="00C80541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C80541"/>
    <w:rPr>
      <w:b/>
      <w:i/>
      <w:color w:val="auto"/>
      <w:sz w:val="22"/>
    </w:rPr>
  </w:style>
  <w:style w:type="character" w:customStyle="1" w:styleId="ListParagraphChar">
    <w:name w:val="List Paragraph Char"/>
    <w:link w:val="ListParagraph"/>
    <w:uiPriority w:val="34"/>
    <w:rsid w:val="00C80541"/>
    <w:rPr>
      <w:rFonts w:asciiTheme="minorHAnsi" w:hAnsiTheme="minorHAnsi"/>
      <w:b/>
      <w:sz w:val="22"/>
    </w:rPr>
  </w:style>
  <w:style w:type="paragraph" w:styleId="TOCHeading">
    <w:name w:val="TOC Heading"/>
    <w:basedOn w:val="Heading1"/>
    <w:next w:val="Normal"/>
    <w:uiPriority w:val="39"/>
    <w:qFormat/>
    <w:rsid w:val="00C80541"/>
    <w:pPr>
      <w:keepNext/>
      <w:keepLines/>
      <w:spacing w:before="480" w:line="276" w:lineRule="auto"/>
      <w:jc w:val="left"/>
      <w:outlineLvl w:val="9"/>
    </w:pPr>
    <w:rPr>
      <w:rFonts w:eastAsia="Times New Roman" w:cs="Times New Roman"/>
      <w:bCs/>
      <w:color w:val="4C00BF" w:themeColor="accent6" w:themeShade="BF"/>
      <w:sz w:val="28"/>
      <w:szCs w:val="28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7964D0"/>
    <w:rPr>
      <w:color w:val="00206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4D0"/>
    <w:rPr>
      <w:color w:val="605E5C"/>
      <w:shd w:val="clear" w:color="auto" w:fill="E1DFDD"/>
    </w:rPr>
  </w:style>
  <w:style w:type="paragraph" w:customStyle="1" w:styleId="VH4d">
    <w:name w:val="VH4d"/>
    <w:basedOn w:val="VH4b"/>
    <w:link w:val="VH4dChar"/>
    <w:rsid w:val="00C21CF0"/>
    <w:pPr>
      <w:numPr>
        <w:numId w:val="19"/>
      </w:numPr>
    </w:pPr>
  </w:style>
  <w:style w:type="character" w:customStyle="1" w:styleId="VH4dChar">
    <w:name w:val="VH4d Char"/>
    <w:basedOn w:val="VH4bChar"/>
    <w:link w:val="VH4d"/>
    <w:rsid w:val="00C21CF0"/>
    <w:rPr>
      <w:rFonts w:asciiTheme="minorHAnsi" w:eastAsiaTheme="minorEastAsia" w:hAnsiTheme="minorHAnsi" w:cstheme="minorBidi"/>
      <w:b/>
      <w:bCs/>
      <w:spacing w:val="-3"/>
      <w:sz w:val="22"/>
      <w:szCs w:val="22"/>
      <w:lang w:val="en-US" w:eastAsia="en-GB"/>
    </w:rPr>
  </w:style>
  <w:style w:type="paragraph" w:customStyle="1" w:styleId="DMAE3a">
    <w:name w:val="DMA E3a"/>
    <w:basedOn w:val="Normal"/>
    <w:rsid w:val="0076557B"/>
    <w:pPr>
      <w:numPr>
        <w:numId w:val="37"/>
      </w:numPr>
    </w:pPr>
  </w:style>
  <w:style w:type="paragraph" w:customStyle="1" w:styleId="VH12">
    <w:name w:val="VH1.2"/>
    <w:basedOn w:val="VH1"/>
    <w:link w:val="VH12Char"/>
    <w:rsid w:val="00F33F56"/>
    <w:pPr>
      <w:tabs>
        <w:tab w:val="left" w:pos="709"/>
      </w:tabs>
      <w:spacing w:before="0"/>
      <w:ind w:left="709" w:hanging="283"/>
    </w:pPr>
  </w:style>
  <w:style w:type="character" w:customStyle="1" w:styleId="VH12Char">
    <w:name w:val="VH1.2 Char"/>
    <w:basedOn w:val="VH1Char"/>
    <w:link w:val="VH12"/>
    <w:rsid w:val="00F33F56"/>
    <w:rPr>
      <w:rFonts w:asciiTheme="minorHAnsi" w:eastAsiaTheme="majorEastAsia" w:hAnsiTheme="minorHAnsi" w:cs="Calibri"/>
      <w:b/>
      <w:bCs/>
      <w:spacing w:val="-3"/>
      <w:sz w:val="22"/>
      <w:szCs w:val="22"/>
    </w:rPr>
  </w:style>
  <w:style w:type="paragraph" w:customStyle="1" w:styleId="VH3c">
    <w:name w:val="VH3c"/>
    <w:basedOn w:val="VH3"/>
    <w:link w:val="VH3cChar"/>
    <w:qFormat/>
    <w:rsid w:val="00C80541"/>
    <w:pPr>
      <w:jc w:val="right"/>
    </w:pPr>
    <w:rPr>
      <w:b w:val="0"/>
      <w:bCs/>
      <w:noProof/>
      <w:color w:val="19003F" w:themeColor="background2" w:themeShade="80"/>
    </w:rPr>
  </w:style>
  <w:style w:type="character" w:customStyle="1" w:styleId="VH3cChar">
    <w:name w:val="VH3c Char"/>
    <w:basedOn w:val="VH3Char"/>
    <w:link w:val="VH3c"/>
    <w:rsid w:val="00C80541"/>
    <w:rPr>
      <w:rFonts w:ascii="Aptos Serif" w:eastAsiaTheme="majorEastAsia" w:hAnsi="Aptos Serif" w:cs="Aptos Serif"/>
      <w:b w:val="0"/>
      <w:bCs/>
      <w:noProof/>
      <w:color w:val="19003F" w:themeColor="background2" w:themeShade="80"/>
    </w:rPr>
  </w:style>
  <w:style w:type="paragraph" w:customStyle="1" w:styleId="VH3Right">
    <w:name w:val="VH3Right"/>
    <w:basedOn w:val="Normal"/>
    <w:link w:val="VH3RightChar"/>
    <w:qFormat/>
    <w:rsid w:val="00C80541"/>
    <w:pPr>
      <w:spacing w:line="276" w:lineRule="auto"/>
      <w:jc w:val="right"/>
    </w:pPr>
    <w:rPr>
      <w:rFonts w:ascii="Aptos Serif" w:hAnsi="Aptos Serif" w:cs="Aptos Serif"/>
      <w:b/>
      <w:bCs/>
      <w:smallCaps/>
      <w:noProof/>
      <w:color w:val="330080" w:themeColor="accent6" w:themeShade="80"/>
      <w:sz w:val="28"/>
      <w:szCs w:val="28"/>
    </w:rPr>
  </w:style>
  <w:style w:type="character" w:customStyle="1" w:styleId="VH3RightChar">
    <w:name w:val="VH3Right Char"/>
    <w:basedOn w:val="DefaultParagraphFont"/>
    <w:link w:val="VH3Right"/>
    <w:rsid w:val="00C80541"/>
    <w:rPr>
      <w:rFonts w:ascii="Aptos Serif" w:hAnsi="Aptos Serif" w:cs="Aptos Serif"/>
      <w:b/>
      <w:bCs/>
      <w:smallCaps/>
      <w:noProof/>
      <w:color w:val="330080" w:themeColor="accent6" w:themeShade="80"/>
      <w:sz w:val="28"/>
      <w:szCs w:val="28"/>
      <w:lang w:eastAsia="en-GB"/>
    </w:rPr>
  </w:style>
  <w:style w:type="paragraph" w:customStyle="1" w:styleId="VH5">
    <w:name w:val="VH5"/>
    <w:basedOn w:val="VH3"/>
    <w:link w:val="VH5Char"/>
    <w:qFormat/>
    <w:rsid w:val="00C80541"/>
    <w:rPr>
      <w:color w:val="330080" w:themeColor="accent6" w:themeShade="80"/>
      <w:lang w:val="en"/>
    </w:rPr>
  </w:style>
  <w:style w:type="character" w:customStyle="1" w:styleId="VH5Char">
    <w:name w:val="VH5 Char"/>
    <w:basedOn w:val="VH3Char"/>
    <w:link w:val="VH5"/>
    <w:rsid w:val="00C80541"/>
    <w:rPr>
      <w:rFonts w:ascii="Aptos Serif" w:eastAsiaTheme="majorEastAsia" w:hAnsi="Aptos Serif" w:cs="Aptos Serif"/>
      <w:b/>
      <w:color w:val="330080" w:themeColor="accent6" w:themeShade="80"/>
      <w:lang w:val="en"/>
    </w:rPr>
  </w:style>
  <w:style w:type="paragraph" w:customStyle="1" w:styleId="vh1c">
    <w:name w:val="vh1c"/>
    <w:basedOn w:val="VH1"/>
    <w:link w:val="vh1cChar"/>
    <w:qFormat/>
    <w:rsid w:val="00C80541"/>
    <w:pPr>
      <w:tabs>
        <w:tab w:val="left" w:pos="5954"/>
      </w:tabs>
      <w:spacing w:before="0"/>
      <w:contextualSpacing w:val="0"/>
    </w:pPr>
    <w:rPr>
      <w:rFonts w:cs="Calibri"/>
    </w:rPr>
  </w:style>
  <w:style w:type="character" w:customStyle="1" w:styleId="vh1cChar">
    <w:name w:val="vh1c Char"/>
    <w:basedOn w:val="VH1Char"/>
    <w:link w:val="vh1c"/>
    <w:rsid w:val="00C80541"/>
    <w:rPr>
      <w:rFonts w:asciiTheme="minorHAnsi" w:eastAsiaTheme="majorEastAsia" w:hAnsiTheme="minorHAnsi" w:cs="Calibri"/>
      <w:b w:val="0"/>
      <w:bCs w:val="0"/>
      <w:spacing w:val="-3"/>
    </w:rPr>
  </w:style>
  <w:style w:type="paragraph" w:customStyle="1" w:styleId="VH3Left">
    <w:name w:val="VH3Left"/>
    <w:basedOn w:val="Normal"/>
    <w:link w:val="VH3LeftChar"/>
    <w:qFormat/>
    <w:rsid w:val="00C80541"/>
    <w:pPr>
      <w:spacing w:line="276" w:lineRule="auto"/>
    </w:pPr>
    <w:rPr>
      <w:rFonts w:ascii="Aptos Serif" w:hAnsi="Aptos Serif" w:cs="Aptos Serif"/>
      <w:b/>
      <w:bCs/>
      <w:smallCaps/>
      <w:noProof/>
      <w:color w:val="330080" w:themeColor="accent6" w:themeShade="80"/>
      <w:szCs w:val="22"/>
    </w:rPr>
  </w:style>
  <w:style w:type="character" w:customStyle="1" w:styleId="VH3LeftChar">
    <w:name w:val="VH3Left Char"/>
    <w:basedOn w:val="DefaultParagraphFont"/>
    <w:link w:val="VH3Left"/>
    <w:rsid w:val="00C80541"/>
    <w:rPr>
      <w:rFonts w:ascii="Aptos Serif" w:hAnsi="Aptos Serif" w:cs="Aptos Serif"/>
      <w:b/>
      <w:bCs/>
      <w:smallCaps/>
      <w:noProof/>
      <w:color w:val="330080" w:themeColor="accent6" w:themeShade="80"/>
      <w:sz w:val="24"/>
      <w:szCs w:val="22"/>
      <w:lang w:eastAsia="en-GB"/>
    </w:rPr>
  </w:style>
  <w:style w:type="paragraph" w:customStyle="1" w:styleId="VH6">
    <w:name w:val="VH6"/>
    <w:basedOn w:val="VH1b"/>
    <w:link w:val="VH6Char"/>
    <w:qFormat/>
    <w:rsid w:val="00C80541"/>
    <w:pPr>
      <w:tabs>
        <w:tab w:val="left" w:pos="993"/>
        <w:tab w:val="left" w:pos="3828"/>
        <w:tab w:val="left" w:pos="6946"/>
      </w:tabs>
    </w:pPr>
    <w:rPr>
      <w:sz w:val="18"/>
      <w:szCs w:val="18"/>
    </w:rPr>
  </w:style>
  <w:style w:type="character" w:customStyle="1" w:styleId="VH6Char">
    <w:name w:val="VH6 Char"/>
    <w:basedOn w:val="VH1bChar"/>
    <w:link w:val="VH6"/>
    <w:rsid w:val="00C80541"/>
    <w:rPr>
      <w:rFonts w:asciiTheme="minorHAnsi" w:eastAsiaTheme="majorEastAsia" w:hAnsiTheme="minorHAnsi" w:cs="Aptos Serif"/>
      <w:b w:val="0"/>
      <w:bCs/>
      <w:i/>
      <w:iCs/>
      <w:spacing w:val="-3"/>
      <w:sz w:val="18"/>
      <w:szCs w:val="18"/>
      <w:lang w:val="en-US"/>
    </w:rPr>
  </w:style>
  <w:style w:type="character" w:styleId="SubtleEmphasis">
    <w:name w:val="Subtle Emphasis"/>
    <w:uiPriority w:val="19"/>
    <w:qFormat/>
    <w:rsid w:val="00C80541"/>
    <w:rPr>
      <w:i/>
      <w:iCs/>
      <w:color w:val="404040"/>
    </w:rPr>
  </w:style>
  <w:style w:type="paragraph" w:customStyle="1" w:styleId="isselectedend">
    <w:name w:val="isselectedend"/>
    <w:basedOn w:val="Normal"/>
    <w:rsid w:val="00F463A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F463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ytchettmatraversVHall.co.uk" TargetMode="External"/><Relationship Id="rId1" Type="http://schemas.openxmlformats.org/officeDocument/2006/relationships/hyperlink" Target="mailto:Enquiries@LytchettMatraversVHall.co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\OneDrive\household\Custom%20Office%20Templates\Village%20Hall%20Letterhead.dotx" TargetMode="External"/></Relationships>
</file>

<file path=word/theme/theme1.xml><?xml version="1.0" encoding="utf-8"?>
<a:theme xmlns:a="http://schemas.openxmlformats.org/drawingml/2006/main" name="Office Theme">
  <a:themeElements>
    <a:clrScheme name="Village Hall">
      <a:dk1>
        <a:sysClr val="windowText" lastClr="000000"/>
      </a:dk1>
      <a:lt1>
        <a:srgbClr val="FFFFFF"/>
      </a:lt1>
      <a:dk2>
        <a:srgbClr val="FF0066"/>
      </a:dk2>
      <a:lt2>
        <a:srgbClr val="33007F"/>
      </a:lt2>
      <a:accent1>
        <a:srgbClr val="C00000"/>
      </a:accent1>
      <a:accent2>
        <a:srgbClr val="FF6600"/>
      </a:accent2>
      <a:accent3>
        <a:srgbClr val="FFFF00"/>
      </a:accent3>
      <a:accent4>
        <a:srgbClr val="1E753B"/>
      </a:accent4>
      <a:accent5>
        <a:srgbClr val="067CA2"/>
      </a:accent5>
      <a:accent6>
        <a:srgbClr val="6600FF"/>
      </a:accent6>
      <a:hlink>
        <a:srgbClr val="002060"/>
      </a:hlink>
      <a:folHlink>
        <a:srgbClr val="CC00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Village Hall Letterhead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B</dc:creator>
  <cp:keywords/>
  <dc:description/>
  <cp:lastModifiedBy>Beverly Barker</cp:lastModifiedBy>
  <cp:revision>2</cp:revision>
  <cp:lastPrinted>2026-01-23T11:39:00Z</cp:lastPrinted>
  <dcterms:created xsi:type="dcterms:W3CDTF">2026-06-29T15:14:00Z</dcterms:created>
  <dcterms:modified xsi:type="dcterms:W3CDTF">2026-06-29T15:14:00Z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a50aab4f-2008-4136-9d90-78d24bcf1006</vt:lpwstr>
  </property>
</Properties>
</file>